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F95" w:rsidRDefault="00A028EC">
      <w:pPr>
        <w:pStyle w:val="T8Title1"/>
      </w:pPr>
      <w:r>
        <w:rPr>
          <w:noProof/>
          <w:snapToGrid/>
          <w:sz w:val="20"/>
          <w:lang w:eastAsia="en-GB"/>
        </w:rPr>
        <w:drawing>
          <wp:anchor distT="0" distB="0" distL="114300" distR="114300" simplePos="0" relativeHeight="251658752" behindDoc="0" locked="1" layoutInCell="1" allowOverlap="1">
            <wp:simplePos x="0" y="0"/>
            <wp:positionH relativeFrom="column">
              <wp:posOffset>3450590</wp:posOffset>
            </wp:positionH>
            <wp:positionV relativeFrom="page">
              <wp:posOffset>431800</wp:posOffset>
            </wp:positionV>
            <wp:extent cx="1638300" cy="895350"/>
            <wp:effectExtent l="19050" t="0" r="0" b="0"/>
            <wp:wrapNone/>
            <wp:docPr id="11" name="Picture 11" descr="TUC logo">
              <a:hlinkClick xmlns:a="http://schemas.openxmlformats.org/drawingml/2006/main" r:id="rId7" tooltip="Link to: TUC homepage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UC logo">
                      <a:hlinkClick r:id="rId7" tooltip="Link to: TUC homepag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7439">
        <w:rPr>
          <w:noProof/>
          <w:snapToGrid/>
        </w:rPr>
        <w:pict>
          <v:line id="_x0000_s2056" style="position:absolute;z-index:251656704;mso-position-horizontal-relative:text;mso-position-vertical-relative:page" from="-.75pt,149.7pt" to="226pt,149.7pt" strokeweight="4.5pt">
            <w10:wrap anchory="page"/>
            <w10:anchorlock/>
          </v:line>
        </w:pict>
      </w:r>
      <w:r w:rsidR="00D52F95">
        <w:tab/>
      </w:r>
      <w:r>
        <w:t>Full list of signatories</w:t>
      </w:r>
    </w:p>
    <w:p w:rsidR="00D52F95" w:rsidRDefault="00A028EC">
      <w:pPr>
        <w:pStyle w:val="T8Title2"/>
      </w:pPr>
      <w:r>
        <w:t>Letter on refugees</w:t>
      </w:r>
    </w:p>
    <w:p w:rsidR="00D52F95" w:rsidRDefault="00A028EC">
      <w:pPr>
        <w:pStyle w:val="T8Title2"/>
      </w:pPr>
      <w:r>
        <w:t>6 September 2015</w:t>
      </w:r>
    </w:p>
    <w:p w:rsidR="00D52F95" w:rsidRDefault="000E7439">
      <w:pPr>
        <w:pStyle w:val="T8MainHeadng"/>
      </w:pPr>
      <w:r w:rsidRPr="000E7439">
        <w:pict>
          <v:line id="_x0000_s2058" style="position:absolute;z-index:251657728" from="0,3.1pt" to="226.75pt,3.1pt" o:allowincell="f"/>
        </w:pict>
      </w:r>
      <w:r w:rsidR="00D52F95">
        <w:tab/>
      </w:r>
      <w:r w:rsidR="00A028EC">
        <w:t>Signatories to the letter on refugees</w:t>
      </w:r>
    </w:p>
    <w:p w:rsidR="00025BBB" w:rsidRDefault="00025BBB" w:rsidP="00A028EC">
      <w:pPr>
        <w:pStyle w:val="T8TextBody"/>
      </w:pPr>
      <w:bookmarkStart w:id="0" w:name="bmBody"/>
      <w:bookmarkEnd w:id="0"/>
      <w:r>
        <w:t xml:space="preserve">This is the full list of 351 signatories to </w:t>
      </w:r>
      <w:hyperlink r:id="rId9" w:history="1">
        <w:r w:rsidRPr="00025BBB">
          <w:rPr>
            <w:rStyle w:val="Hyperlink"/>
          </w:rPr>
          <w:t>the letter</w:t>
        </w:r>
      </w:hyperlink>
      <w:r>
        <w:t xml:space="preserve"> sent to the Prime Minister and Home Secretary about the refugee crisis.</w:t>
      </w:r>
    </w:p>
    <w:p w:rsidR="00A028EC" w:rsidRPr="00A028EC" w:rsidRDefault="00A028EC" w:rsidP="00A028EC">
      <w:pPr>
        <w:pStyle w:val="T8TextBody"/>
      </w:pPr>
      <w:r w:rsidRPr="00A028EC">
        <w:t>Dr Robert Ford, Senior Lecturer in Politics, University of Manchester and Refugees Welcome UK</w:t>
      </w:r>
    </w:p>
    <w:p w:rsidR="00A028EC" w:rsidRPr="00A028EC" w:rsidRDefault="00A028EC" w:rsidP="00A028EC">
      <w:pPr>
        <w:pStyle w:val="T8TextBody"/>
      </w:pPr>
      <w:r w:rsidRPr="00A028EC">
        <w:t xml:space="preserve">Dr Maria </w:t>
      </w:r>
      <w:proofErr w:type="spellStart"/>
      <w:r w:rsidRPr="00A028EC">
        <w:t>Sobolewska</w:t>
      </w:r>
      <w:proofErr w:type="spellEnd"/>
      <w:r w:rsidRPr="00A028EC">
        <w:t xml:space="preserve">, Senior Lecturer in Politics, University of Manchester and Refugees Welcome UK </w:t>
      </w:r>
    </w:p>
    <w:p w:rsidR="00A028EC" w:rsidRPr="00A028EC" w:rsidRDefault="00A028EC" w:rsidP="00A028EC">
      <w:pPr>
        <w:pStyle w:val="T8TextBody"/>
      </w:pPr>
      <w:r w:rsidRPr="00A028EC">
        <w:t>Frances O'Grady, General Secretary, Trades Union Congress</w:t>
      </w:r>
    </w:p>
    <w:p w:rsidR="00A028EC" w:rsidRPr="00A028EC" w:rsidRDefault="00A028EC" w:rsidP="00A028EC">
      <w:pPr>
        <w:pStyle w:val="T8TextBody"/>
      </w:pPr>
      <w:r w:rsidRPr="00A028EC">
        <w:t xml:space="preserve">Moira Sinclair, Chief Executive, Paul Hamlyn Foundation </w:t>
      </w:r>
    </w:p>
    <w:p w:rsidR="00A028EC" w:rsidRPr="00A028EC" w:rsidRDefault="00A028EC" w:rsidP="00A028EC">
      <w:pPr>
        <w:pStyle w:val="T8TextBody"/>
      </w:pPr>
      <w:r w:rsidRPr="00A028EC">
        <w:t xml:space="preserve">Debbie </w:t>
      </w:r>
      <w:proofErr w:type="spellStart"/>
      <w:r w:rsidRPr="00A028EC">
        <w:t>Pippard</w:t>
      </w:r>
      <w:proofErr w:type="spellEnd"/>
      <w:r w:rsidRPr="00A028EC">
        <w:t>, Head of Programmes, Barrow Cadbury Trust</w:t>
      </w:r>
    </w:p>
    <w:p w:rsidR="00A028EC" w:rsidRPr="00A028EC" w:rsidRDefault="00A028EC" w:rsidP="00A028EC">
      <w:pPr>
        <w:pStyle w:val="T8TextBody"/>
      </w:pPr>
      <w:r w:rsidRPr="00A028EC">
        <w:t xml:space="preserve">Nick Perks, Trust Secretary, Joseph </w:t>
      </w:r>
      <w:proofErr w:type="spellStart"/>
      <w:r w:rsidRPr="00A028EC">
        <w:t>Rowntree</w:t>
      </w:r>
      <w:proofErr w:type="spellEnd"/>
      <w:r w:rsidRPr="00A028EC">
        <w:t xml:space="preserve"> Charitable Trust</w:t>
      </w:r>
    </w:p>
    <w:p w:rsidR="00A028EC" w:rsidRPr="00A028EC" w:rsidRDefault="00A028EC" w:rsidP="00A028EC">
      <w:pPr>
        <w:pStyle w:val="T8TextBody"/>
      </w:pPr>
      <w:r w:rsidRPr="00A028EC">
        <w:t>Omar Khan, Director, Runnymede Trust</w:t>
      </w:r>
    </w:p>
    <w:p w:rsidR="00A028EC" w:rsidRPr="00A028EC" w:rsidRDefault="00A028EC" w:rsidP="00A028EC">
      <w:pPr>
        <w:pStyle w:val="T8TextBody"/>
      </w:pPr>
      <w:r w:rsidRPr="00A028EC">
        <w:t>Michael McTernan, Director, Policy Network</w:t>
      </w:r>
    </w:p>
    <w:p w:rsidR="00A028EC" w:rsidRPr="00A028EC" w:rsidRDefault="00A028EC" w:rsidP="00A028EC">
      <w:pPr>
        <w:pStyle w:val="T8TextBody"/>
      </w:pPr>
      <w:r w:rsidRPr="00A028EC">
        <w:t>Don Flynn, Director, Migrants' Rights Network</w:t>
      </w:r>
    </w:p>
    <w:p w:rsidR="00A028EC" w:rsidRPr="00A028EC" w:rsidRDefault="00A028EC" w:rsidP="00A028EC">
      <w:pPr>
        <w:pStyle w:val="T8TextBody"/>
      </w:pPr>
      <w:r w:rsidRPr="00A028EC">
        <w:t>Sunder Katwala, Director, British Future</w:t>
      </w:r>
    </w:p>
    <w:p w:rsidR="00A028EC" w:rsidRPr="00A028EC" w:rsidRDefault="00A028EC" w:rsidP="00A028EC">
      <w:pPr>
        <w:pStyle w:val="T8TextBody"/>
      </w:pPr>
      <w:r w:rsidRPr="00A028EC">
        <w:t xml:space="preserve">Will Somerville, Director, UK Programme, Unbound Philanthropy </w:t>
      </w:r>
    </w:p>
    <w:p w:rsidR="00A028EC" w:rsidRPr="00A028EC" w:rsidRDefault="00A028EC" w:rsidP="00A028EC">
      <w:pPr>
        <w:pStyle w:val="T8TextBody"/>
      </w:pPr>
      <w:r w:rsidRPr="00A028EC">
        <w:t>Andy Gregg, Chief Executive, Race on the Agenda</w:t>
      </w:r>
    </w:p>
    <w:p w:rsidR="00A028EC" w:rsidRPr="00A028EC" w:rsidRDefault="00A028EC" w:rsidP="00A028EC">
      <w:pPr>
        <w:pStyle w:val="T8TextBody"/>
      </w:pPr>
      <w:proofErr w:type="spellStart"/>
      <w:r w:rsidRPr="00A028EC">
        <w:t>Jehangir</w:t>
      </w:r>
      <w:proofErr w:type="spellEnd"/>
      <w:r w:rsidRPr="00A028EC">
        <w:t xml:space="preserve"> </w:t>
      </w:r>
      <w:proofErr w:type="spellStart"/>
      <w:r w:rsidRPr="00A028EC">
        <w:t>Malik</w:t>
      </w:r>
      <w:proofErr w:type="spellEnd"/>
      <w:r w:rsidRPr="00A028EC">
        <w:t xml:space="preserve"> OBE, UK Director, Islamic Relief</w:t>
      </w:r>
    </w:p>
    <w:p w:rsidR="00A028EC" w:rsidRPr="00A028EC" w:rsidRDefault="00A028EC" w:rsidP="00A028EC">
      <w:pPr>
        <w:pStyle w:val="T8TextBody"/>
      </w:pPr>
      <w:r w:rsidRPr="00A028EC">
        <w:t xml:space="preserve">Nero </w:t>
      </w:r>
      <w:proofErr w:type="spellStart"/>
      <w:r w:rsidRPr="00A028EC">
        <w:t>Ughwujabo</w:t>
      </w:r>
      <w:proofErr w:type="spellEnd"/>
      <w:r w:rsidRPr="00A028EC">
        <w:t>,  Chief Executive , Croydon BME Forum</w:t>
      </w:r>
    </w:p>
    <w:p w:rsidR="00A028EC" w:rsidRPr="00A028EC" w:rsidRDefault="00A028EC" w:rsidP="00A028EC">
      <w:pPr>
        <w:pStyle w:val="T8TextBody"/>
      </w:pPr>
      <w:proofErr w:type="spellStart"/>
      <w:r w:rsidRPr="00A028EC">
        <w:t>Jabeer</w:t>
      </w:r>
      <w:proofErr w:type="spellEnd"/>
      <w:r w:rsidRPr="00A028EC">
        <w:t xml:space="preserve"> Butt, Deputy Chief Executive, Race Equality Foundation</w:t>
      </w:r>
    </w:p>
    <w:p w:rsidR="00A028EC" w:rsidRPr="00A028EC" w:rsidRDefault="00A028EC" w:rsidP="00A028EC">
      <w:pPr>
        <w:pStyle w:val="T8TextBody"/>
      </w:pPr>
      <w:r w:rsidRPr="00A028EC">
        <w:t xml:space="preserve">Alexandra </w:t>
      </w:r>
      <w:proofErr w:type="spellStart"/>
      <w:r w:rsidRPr="00A028EC">
        <w:t>Runswick</w:t>
      </w:r>
      <w:proofErr w:type="spellEnd"/>
      <w:r w:rsidRPr="00A028EC">
        <w:t>, Director, Unlock Democracy</w:t>
      </w:r>
    </w:p>
    <w:p w:rsidR="00A028EC" w:rsidRPr="00A028EC" w:rsidRDefault="00A028EC" w:rsidP="00A028EC">
      <w:pPr>
        <w:pStyle w:val="T8TextBody"/>
      </w:pPr>
      <w:r w:rsidRPr="00A028EC">
        <w:t>Patrick Yu, Executive Director, Northern Ireland Council for Ethnic Minorities</w:t>
      </w:r>
    </w:p>
    <w:p w:rsidR="00A028EC" w:rsidRPr="00A028EC" w:rsidRDefault="00A028EC" w:rsidP="00A028EC">
      <w:pPr>
        <w:pStyle w:val="T8TextBody"/>
      </w:pPr>
      <w:r w:rsidRPr="00A028EC">
        <w:t>Nick Lowles, Chief Executive, Hope not Hate</w:t>
      </w:r>
    </w:p>
    <w:p w:rsidR="00A028EC" w:rsidRPr="00A028EC" w:rsidRDefault="00A028EC" w:rsidP="00A028EC">
      <w:pPr>
        <w:pStyle w:val="T8TextBody"/>
      </w:pPr>
      <w:r w:rsidRPr="00A028EC">
        <w:t>Dr Edie Friedman, Director, Jewish Council for Racial Equality</w:t>
      </w:r>
    </w:p>
    <w:p w:rsidR="00A028EC" w:rsidRPr="00A028EC" w:rsidRDefault="00A028EC" w:rsidP="00A028EC">
      <w:pPr>
        <w:pStyle w:val="T8TextBody"/>
      </w:pPr>
      <w:proofErr w:type="spellStart"/>
      <w:r w:rsidRPr="00A028EC">
        <w:t>Ratna</w:t>
      </w:r>
      <w:proofErr w:type="spellEnd"/>
      <w:r w:rsidRPr="00A028EC">
        <w:t xml:space="preserve"> </w:t>
      </w:r>
      <w:proofErr w:type="spellStart"/>
      <w:r w:rsidRPr="00A028EC">
        <w:t>Lachman</w:t>
      </w:r>
      <w:proofErr w:type="spellEnd"/>
      <w:r w:rsidRPr="00A028EC">
        <w:t>, Director, JUST West Yorkshire</w:t>
      </w:r>
    </w:p>
    <w:p w:rsidR="00A028EC" w:rsidRPr="00A028EC" w:rsidRDefault="00A028EC" w:rsidP="00A028EC">
      <w:pPr>
        <w:pStyle w:val="T8TextBody"/>
      </w:pPr>
      <w:r w:rsidRPr="00A028EC">
        <w:lastRenderedPageBreak/>
        <w:t xml:space="preserve">S </w:t>
      </w:r>
      <w:proofErr w:type="spellStart"/>
      <w:r w:rsidRPr="00A028EC">
        <w:t>Chelvan</w:t>
      </w:r>
      <w:proofErr w:type="spellEnd"/>
      <w:r w:rsidRPr="00A028EC">
        <w:t>, Barrister, No5 Chambers</w:t>
      </w:r>
    </w:p>
    <w:p w:rsidR="00A028EC" w:rsidRPr="00A028EC" w:rsidRDefault="00A028EC" w:rsidP="00A028EC">
      <w:pPr>
        <w:pStyle w:val="T8TextBody"/>
      </w:pPr>
      <w:r w:rsidRPr="00A028EC">
        <w:t>Rabbi Herschel Gluck OBE, Chairman, Arab-</w:t>
      </w:r>
      <w:proofErr w:type="spellStart"/>
      <w:r w:rsidRPr="00A028EC">
        <w:t>Jewis</w:t>
      </w:r>
      <w:proofErr w:type="spellEnd"/>
      <w:r w:rsidRPr="00A028EC">
        <w:t xml:space="preserve"> Forum</w:t>
      </w:r>
    </w:p>
    <w:p w:rsidR="00A028EC" w:rsidRPr="00A028EC" w:rsidRDefault="00A028EC" w:rsidP="00A028EC">
      <w:pPr>
        <w:pStyle w:val="T8TextBody"/>
      </w:pPr>
      <w:r w:rsidRPr="00A028EC">
        <w:t xml:space="preserve">Mark </w:t>
      </w:r>
      <w:proofErr w:type="spellStart"/>
      <w:r w:rsidRPr="00A028EC">
        <w:t>Tilki</w:t>
      </w:r>
      <w:proofErr w:type="spellEnd"/>
      <w:r w:rsidRPr="00A028EC">
        <w:t>, Chair, Irish in Britain</w:t>
      </w:r>
    </w:p>
    <w:p w:rsidR="00A028EC" w:rsidRPr="00A028EC" w:rsidRDefault="00A028EC" w:rsidP="00A028EC">
      <w:pPr>
        <w:pStyle w:val="T8TextBody"/>
      </w:pPr>
      <w:r w:rsidRPr="00A028EC">
        <w:t>Michael Newman, Vice-chair, Discrimination Law Association</w:t>
      </w:r>
    </w:p>
    <w:p w:rsidR="00A028EC" w:rsidRPr="00A028EC" w:rsidRDefault="00A028EC" w:rsidP="00A028EC">
      <w:pPr>
        <w:pStyle w:val="T8TextBody"/>
      </w:pPr>
      <w:r w:rsidRPr="00A028EC">
        <w:t xml:space="preserve">Helena </w:t>
      </w:r>
      <w:proofErr w:type="spellStart"/>
      <w:r w:rsidRPr="00A028EC">
        <w:t>Djurkovic</w:t>
      </w:r>
      <w:proofErr w:type="spellEnd"/>
      <w:r w:rsidRPr="00A028EC">
        <w:t>, CEO, Political Studies Association</w:t>
      </w:r>
    </w:p>
    <w:p w:rsidR="00A028EC" w:rsidRPr="00A028EC" w:rsidRDefault="00A028EC" w:rsidP="00A028EC">
      <w:pPr>
        <w:pStyle w:val="T8TextBody"/>
      </w:pPr>
      <w:r w:rsidRPr="00A028EC">
        <w:t>Alan Anstead, UK Race and Equality Network</w:t>
      </w:r>
    </w:p>
    <w:p w:rsidR="00A028EC" w:rsidRPr="00A028EC" w:rsidRDefault="00A028EC" w:rsidP="00A028EC">
      <w:pPr>
        <w:pStyle w:val="T8TextBody"/>
      </w:pPr>
      <w:r w:rsidRPr="00A028EC">
        <w:t>Professor Matthew Flinders, Chair, Political Studies Association and Director of the Sir Bernard Crick Centre for Promoting the Public Understanding of Politics</w:t>
      </w:r>
    </w:p>
    <w:p w:rsidR="00A028EC" w:rsidRPr="00A028EC" w:rsidRDefault="00A028EC" w:rsidP="00A028EC">
      <w:pPr>
        <w:pStyle w:val="T8TextBody"/>
      </w:pPr>
      <w:r w:rsidRPr="00A028EC">
        <w:t xml:space="preserve">Dr Rosie Campbell, Vice Chair, Political Studies Association and Reader in Politics, </w:t>
      </w:r>
      <w:proofErr w:type="spellStart"/>
      <w:r w:rsidRPr="00A028EC">
        <w:t>Birkbeck</w:t>
      </w:r>
      <w:proofErr w:type="spellEnd"/>
      <w:r w:rsidRPr="00A028EC">
        <w:t xml:space="preserve"> College</w:t>
      </w:r>
    </w:p>
    <w:p w:rsidR="00A028EC" w:rsidRPr="00A028EC" w:rsidRDefault="00A028EC" w:rsidP="00A028EC">
      <w:pPr>
        <w:pStyle w:val="T8TextBody"/>
      </w:pPr>
      <w:r w:rsidRPr="00A028EC">
        <w:t>Dr Vicky Randall, Vice Chair, Political Studies Association and Emeritus Professor in Politics, University of Essex</w:t>
      </w:r>
    </w:p>
    <w:p w:rsidR="00A028EC" w:rsidRPr="00A028EC" w:rsidRDefault="00A028EC" w:rsidP="00A028EC">
      <w:pPr>
        <w:pStyle w:val="T8TextBody"/>
      </w:pPr>
      <w:r w:rsidRPr="00A028EC">
        <w:t>Professor Francesca Gains, Head of Department of Politics and International Relations,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Tariq </w:t>
      </w:r>
      <w:proofErr w:type="spellStart"/>
      <w:r w:rsidRPr="00A028EC">
        <w:t>Modood</w:t>
      </w:r>
      <w:proofErr w:type="spellEnd"/>
      <w:r w:rsidRPr="00A028EC">
        <w:t xml:space="preserve">, MBA </w:t>
      </w:r>
      <w:proofErr w:type="spellStart"/>
      <w:r w:rsidRPr="00A028EC">
        <w:t>FAcSS</w:t>
      </w:r>
      <w:proofErr w:type="spellEnd"/>
      <w:r w:rsidRPr="00A028EC">
        <w:t>, Founding Director of the Centre for the Study of Ethnicity and Citizenship and Professor of Sociology, Public Policy and Politics, University of Bristol</w:t>
      </w:r>
    </w:p>
    <w:p w:rsidR="00A028EC" w:rsidRPr="00A028EC" w:rsidRDefault="00A028EC" w:rsidP="00A028EC">
      <w:pPr>
        <w:pStyle w:val="T8TextBody"/>
      </w:pPr>
      <w:r w:rsidRPr="00A028EC">
        <w:t>Dr Liz Frazer, Head of Department of Politics and Official Fellow of New College, University of Oxford</w:t>
      </w:r>
    </w:p>
    <w:p w:rsidR="00A028EC" w:rsidRPr="00A028EC" w:rsidRDefault="00A028EC" w:rsidP="00A028EC">
      <w:pPr>
        <w:pStyle w:val="T8TextBody"/>
      </w:pPr>
      <w:r w:rsidRPr="00A028EC">
        <w:t>Dr Ailsa Henderson, Professor of Politics and Head of Department of Politics and International Relations</w:t>
      </w:r>
    </w:p>
    <w:p w:rsidR="00A028EC" w:rsidRPr="00A028EC" w:rsidRDefault="00A028EC" w:rsidP="00A028EC">
      <w:pPr>
        <w:pStyle w:val="T8TextBody"/>
      </w:pPr>
      <w:r w:rsidRPr="00A028EC">
        <w:t xml:space="preserve">Dr Simon </w:t>
      </w:r>
      <w:proofErr w:type="spellStart"/>
      <w:r w:rsidRPr="00A028EC">
        <w:t>Hix</w:t>
      </w:r>
      <w:proofErr w:type="spellEnd"/>
      <w:r w:rsidRPr="00A028EC">
        <w:t>, Head of Department of Government and Harold Laski Professor of Political Science, London School of Economics and Political Science</w:t>
      </w:r>
    </w:p>
    <w:p w:rsidR="00A028EC" w:rsidRPr="00A028EC" w:rsidRDefault="00A028EC" w:rsidP="00A028EC">
      <w:pPr>
        <w:pStyle w:val="T8TextBody"/>
      </w:pPr>
      <w:r w:rsidRPr="00A028EC">
        <w:t>Dr Mike Savage FBA, Head of Department of Sociology and Professor of Sociology, London School of Economics and Political Science</w:t>
      </w:r>
    </w:p>
    <w:p w:rsidR="00A028EC" w:rsidRPr="00A028EC" w:rsidRDefault="00A028EC" w:rsidP="00A028EC">
      <w:pPr>
        <w:pStyle w:val="T8TextBody"/>
      </w:pPr>
      <w:r w:rsidRPr="00A028EC">
        <w:t>Professor Emma Murphy, Head of School of Government and International Affairs, University of Durham</w:t>
      </w:r>
    </w:p>
    <w:p w:rsidR="00A028EC" w:rsidRPr="00A028EC" w:rsidRDefault="00A028EC" w:rsidP="00A028EC">
      <w:pPr>
        <w:pStyle w:val="T8TextBody"/>
      </w:pPr>
      <w:r w:rsidRPr="00A028EC">
        <w:t>Dr Nick Vaughan-Williams, Professor of Politics and Head of Department of Politics and International Studies, University of Warwick</w:t>
      </w:r>
    </w:p>
    <w:p w:rsidR="00A028EC" w:rsidRPr="00A028EC" w:rsidRDefault="00A028EC" w:rsidP="00A028EC">
      <w:pPr>
        <w:pStyle w:val="T8TextBody"/>
      </w:pPr>
      <w:r w:rsidRPr="00A028EC">
        <w:t>Dr Melissa Mills, Head of Department of Sociology and Nuffield Professor of Sociology, University of Oxford</w:t>
      </w:r>
    </w:p>
    <w:p w:rsidR="00A028EC" w:rsidRPr="00A028EC" w:rsidRDefault="00A028EC" w:rsidP="00A028EC">
      <w:pPr>
        <w:pStyle w:val="T8TextBody"/>
      </w:pPr>
      <w:r w:rsidRPr="00A028EC">
        <w:t xml:space="preserve">Professor Claudio </w:t>
      </w:r>
      <w:proofErr w:type="spellStart"/>
      <w:r w:rsidRPr="00A028EC">
        <w:t>Radaelli</w:t>
      </w:r>
      <w:proofErr w:type="spellEnd"/>
      <w:r w:rsidRPr="00A028EC">
        <w:t>, Director, Centre of European Governance, University of Exeter</w:t>
      </w:r>
    </w:p>
    <w:p w:rsidR="00A028EC" w:rsidRPr="00A028EC" w:rsidRDefault="00A028EC" w:rsidP="00A028EC">
      <w:pPr>
        <w:pStyle w:val="T8TextBody"/>
      </w:pPr>
      <w:r w:rsidRPr="00A028EC">
        <w:lastRenderedPageBreak/>
        <w:t>Dr Anthony Heath FBA CBE, Director of the Centre for Social Investigation and Professor of Sociology, University of Oxford</w:t>
      </w:r>
    </w:p>
    <w:p w:rsidR="00A028EC" w:rsidRPr="00A028EC" w:rsidRDefault="00A028EC" w:rsidP="00A028EC">
      <w:pPr>
        <w:pStyle w:val="T8TextBody"/>
      </w:pPr>
      <w:r w:rsidRPr="00A028EC">
        <w:t>Dr Michael Keith, Director of the Centre on Migration Policy and Society (COMPAS) and Professorial Fellow, Merton College, Oxford University</w:t>
      </w:r>
    </w:p>
    <w:p w:rsidR="00A028EC" w:rsidRPr="00A028EC" w:rsidRDefault="00A028EC" w:rsidP="00A028EC">
      <w:pPr>
        <w:pStyle w:val="T8TextBody"/>
      </w:pPr>
      <w:r w:rsidRPr="00A028EC">
        <w:t>Dr Patrick Sturgis, Director of ESRC National Centre for Research Methods and Professor of Research Methodology, University of Southampton</w:t>
      </w:r>
    </w:p>
    <w:p w:rsidR="00A028EC" w:rsidRPr="00A028EC" w:rsidRDefault="00A028EC" w:rsidP="00A028EC">
      <w:pPr>
        <w:pStyle w:val="T8TextBody"/>
      </w:pPr>
      <w:r w:rsidRPr="00A028EC">
        <w:t>Dr Andrew Sanders, Head of School of Law, Politics and Sociology Professor of Criminal Law and Criminology, 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Anoush</w:t>
      </w:r>
      <w:proofErr w:type="spellEnd"/>
      <w:r w:rsidRPr="00A028EC">
        <w:t xml:space="preserve"> </w:t>
      </w:r>
      <w:proofErr w:type="spellStart"/>
      <w:r w:rsidRPr="00A028EC">
        <w:t>Ehteshami</w:t>
      </w:r>
      <w:proofErr w:type="spellEnd"/>
      <w:r w:rsidRPr="00A028EC">
        <w:t>  Joint Director of the RCUK Centre for the Advanced Study of the Arab World and Professor of International Relations, University of Durham</w:t>
      </w:r>
    </w:p>
    <w:p w:rsidR="00A028EC" w:rsidRPr="00A028EC" w:rsidRDefault="00A028EC" w:rsidP="00A028EC">
      <w:pPr>
        <w:pStyle w:val="T8TextBody"/>
      </w:pPr>
      <w:r w:rsidRPr="00A028EC">
        <w:t xml:space="preserve">Dr Saladin </w:t>
      </w:r>
      <w:proofErr w:type="spellStart"/>
      <w:r w:rsidRPr="00A028EC">
        <w:t>Meckled</w:t>
      </w:r>
      <w:proofErr w:type="spellEnd"/>
      <w:r w:rsidRPr="00A028EC">
        <w:t xml:space="preserve">-Garcia, Senior Lecturer in Politics and Director of the UCL Institute for Human Rights, University College London </w:t>
      </w:r>
    </w:p>
    <w:p w:rsidR="00A028EC" w:rsidRPr="00A028EC" w:rsidRDefault="00A028EC" w:rsidP="00A028EC">
      <w:pPr>
        <w:pStyle w:val="T8TextBody"/>
      </w:pPr>
      <w:r w:rsidRPr="00A028EC">
        <w:t xml:space="preserve">Dr David Feldman, Direct, Pears Institute for the Study of </w:t>
      </w:r>
      <w:proofErr w:type="spellStart"/>
      <w:r w:rsidRPr="00A028EC">
        <w:t>Antisemitism</w:t>
      </w:r>
      <w:proofErr w:type="spellEnd"/>
      <w:r w:rsidRPr="00A028EC">
        <w:t xml:space="preserve"> and Professor of History, </w:t>
      </w:r>
      <w:proofErr w:type="spellStart"/>
      <w:r w:rsidRPr="00A028EC">
        <w:t>Birkbeck</w:t>
      </w:r>
      <w:proofErr w:type="spellEnd"/>
      <w:r w:rsidRPr="00A028EC">
        <w:t>, University of London</w:t>
      </w:r>
    </w:p>
    <w:p w:rsidR="00A028EC" w:rsidRPr="00A028EC" w:rsidRDefault="00A028EC" w:rsidP="00A028EC">
      <w:pPr>
        <w:pStyle w:val="T8TextBody"/>
      </w:pPr>
      <w:r w:rsidRPr="00A028EC">
        <w:t>Dr Bridget Anderson, Deputy Director of COMPAS and Professor of Migration and Citizenship, University of Oxford</w:t>
      </w:r>
    </w:p>
    <w:p w:rsidR="00A028EC" w:rsidRPr="00A028EC" w:rsidRDefault="00A028EC" w:rsidP="00A028EC">
      <w:pPr>
        <w:pStyle w:val="T8TextBody"/>
      </w:pPr>
      <w:r w:rsidRPr="00A028EC">
        <w:t xml:space="preserve">Dr Virginia </w:t>
      </w:r>
      <w:proofErr w:type="spellStart"/>
      <w:r w:rsidRPr="00A028EC">
        <w:t>Mantouvalou</w:t>
      </w:r>
      <w:proofErr w:type="spellEnd"/>
      <w:r w:rsidRPr="00A028EC">
        <w:t xml:space="preserve">, Co-Director of the Institute for Human Rights and Reader in Human Rights and Labour Law, University College London </w:t>
      </w:r>
    </w:p>
    <w:p w:rsidR="00A028EC" w:rsidRPr="00A028EC" w:rsidRDefault="00A028EC" w:rsidP="00A028EC">
      <w:pPr>
        <w:pStyle w:val="T8TextBody"/>
      </w:pPr>
      <w:r w:rsidRPr="00A028EC">
        <w:t xml:space="preserve">Dr Patrick </w:t>
      </w:r>
      <w:proofErr w:type="spellStart"/>
      <w:r w:rsidRPr="00A028EC">
        <w:t>Baert</w:t>
      </w:r>
      <w:proofErr w:type="spellEnd"/>
      <w:r w:rsidRPr="00A028EC">
        <w:t>, Head of Department of Sociology and Professor of Sociology, University of Cambridge</w:t>
      </w:r>
    </w:p>
    <w:p w:rsidR="00A028EC" w:rsidRPr="00A028EC" w:rsidRDefault="00A028EC" w:rsidP="00A028EC">
      <w:pPr>
        <w:pStyle w:val="T8TextBody"/>
      </w:pPr>
      <w:r w:rsidRPr="00A028EC">
        <w:t>Dr Simon Parker, Director of School of Social and Political Sciences and Senior Lecturer in Politics, University of York</w:t>
      </w:r>
    </w:p>
    <w:p w:rsidR="00A028EC" w:rsidRPr="00A028EC" w:rsidRDefault="00A028EC" w:rsidP="00A028EC">
      <w:pPr>
        <w:pStyle w:val="T8TextBody"/>
      </w:pPr>
      <w:r w:rsidRPr="00A028EC">
        <w:t>Dr Fiona Mackay, Head of School of Social and Political Science and Professor of Politics, University of Edinburgh</w:t>
      </w:r>
    </w:p>
    <w:p w:rsidR="00A028EC" w:rsidRPr="00A028EC" w:rsidRDefault="00A028EC" w:rsidP="00A028EC">
      <w:pPr>
        <w:pStyle w:val="T8TextBody"/>
      </w:pPr>
      <w:r w:rsidRPr="00A028EC">
        <w:t xml:space="preserve">Dr Claire </w:t>
      </w:r>
      <w:proofErr w:type="spellStart"/>
      <w:r w:rsidRPr="00A028EC">
        <w:t>Annesley</w:t>
      </w:r>
      <w:proofErr w:type="spellEnd"/>
      <w:r w:rsidRPr="00A028EC">
        <w:t>, Head of Department of Politics and Professor of Politics,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Valsamis</w:t>
      </w:r>
      <w:proofErr w:type="spellEnd"/>
      <w:r w:rsidRPr="00A028EC">
        <w:t xml:space="preserve"> </w:t>
      </w:r>
      <w:proofErr w:type="spellStart"/>
      <w:r w:rsidRPr="00A028EC">
        <w:t>Mitsilegas</w:t>
      </w:r>
      <w:proofErr w:type="spellEnd"/>
      <w:r w:rsidRPr="00A028EC">
        <w:t>, Head of the Department of Law and Professor of Law,</w:t>
      </w:r>
      <w:r>
        <w:t xml:space="preserve"> </w:t>
      </w:r>
      <w:r w:rsidRPr="00A028EC">
        <w:t>Queen Mary University of London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Dibyesh</w:t>
      </w:r>
      <w:proofErr w:type="spellEnd"/>
      <w:r w:rsidRPr="00A028EC">
        <w:t xml:space="preserve"> Anand, Head of Department and Reader in Politics and International Relations, University of Westminster</w:t>
      </w:r>
    </w:p>
    <w:p w:rsidR="00A028EC" w:rsidRPr="00A028EC" w:rsidRDefault="00A028EC" w:rsidP="00A028EC">
      <w:pPr>
        <w:pStyle w:val="T8TextBody"/>
      </w:pPr>
      <w:r w:rsidRPr="00A028EC">
        <w:t xml:space="preserve">Dr Albert </w:t>
      </w:r>
      <w:proofErr w:type="spellStart"/>
      <w:r w:rsidRPr="00A028EC">
        <w:t>Weale</w:t>
      </w:r>
      <w:proofErr w:type="spellEnd"/>
      <w:r w:rsidRPr="00A028EC">
        <w:t xml:space="preserve"> CBE FBA, Emeritus Professor of Political Theory and Public Policy, University College London </w:t>
      </w:r>
    </w:p>
    <w:p w:rsidR="00A028EC" w:rsidRPr="00A028EC" w:rsidRDefault="00A028EC" w:rsidP="00A028EC">
      <w:pPr>
        <w:pStyle w:val="T8TextBody"/>
      </w:pPr>
      <w:r w:rsidRPr="00A028EC">
        <w:t>Dr Ben Bowling, Deputy Dean and Professor of Law, The Dickson Poon School of Law, King's College London</w:t>
      </w:r>
    </w:p>
    <w:p w:rsidR="00A028EC" w:rsidRPr="00A028EC" w:rsidRDefault="00A028EC" w:rsidP="00A028EC">
      <w:pPr>
        <w:pStyle w:val="T8TextBody"/>
      </w:pPr>
      <w:r w:rsidRPr="00A028EC">
        <w:lastRenderedPageBreak/>
        <w:t>Dr Colin Clark, Professor of Sociology &amp; Social Policy, Research Director of the Public Policy, Governance &amp; Social Justice hub, The University of the West of Scotland</w:t>
      </w:r>
    </w:p>
    <w:p w:rsidR="00A028EC" w:rsidRPr="00A028EC" w:rsidRDefault="00A028EC" w:rsidP="00A028EC">
      <w:pPr>
        <w:pStyle w:val="T8TextBody"/>
      </w:pPr>
      <w:r w:rsidRPr="00A028EC">
        <w:t xml:space="preserve">Dr Patrick Hayden, Director of Research, School of International Relations and Professor of Politics, University of Edinburgh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Reenske</w:t>
      </w:r>
      <w:proofErr w:type="spellEnd"/>
      <w:r w:rsidRPr="00A028EC">
        <w:t xml:space="preserve"> </w:t>
      </w:r>
      <w:proofErr w:type="spellStart"/>
      <w:r w:rsidRPr="00A028EC">
        <w:t>Doorenspleet</w:t>
      </w:r>
      <w:proofErr w:type="spellEnd"/>
      <w:r w:rsidRPr="00A028EC">
        <w:t xml:space="preserve">, Director of the Centre for Studies in Democratisation and Associate Professor of Politics, University of Warwick </w:t>
      </w:r>
    </w:p>
    <w:p w:rsidR="00A028EC" w:rsidRPr="00A028EC" w:rsidRDefault="00A028EC" w:rsidP="00A028EC">
      <w:pPr>
        <w:pStyle w:val="T8TextBody"/>
      </w:pPr>
      <w:r w:rsidRPr="00A028EC">
        <w:t>Dr Alan Ware, Professor of Politics and Emeritus Fellow, Worcester College, University of Oxford</w:t>
      </w:r>
    </w:p>
    <w:p w:rsidR="00A028EC" w:rsidRPr="00A028EC" w:rsidRDefault="00A028EC" w:rsidP="00A028EC">
      <w:pPr>
        <w:pStyle w:val="T8TextBody"/>
      </w:pPr>
      <w:r w:rsidRPr="00A028EC">
        <w:t>Dr Robin Cohen, Emeritus Professor of Development Studies and former Director, International Migration Institute, University of Oxford</w:t>
      </w:r>
    </w:p>
    <w:p w:rsidR="00A028EC" w:rsidRPr="00A028EC" w:rsidRDefault="00A028EC" w:rsidP="00A028EC">
      <w:pPr>
        <w:pStyle w:val="T8TextBody"/>
      </w:pPr>
      <w:r w:rsidRPr="00A028EC">
        <w:t xml:space="preserve">Dr Deborah Johnston, Head of Department of Economics and Reader in Economics, SOAS, University of London </w:t>
      </w:r>
    </w:p>
    <w:p w:rsidR="00A028EC" w:rsidRPr="00A028EC" w:rsidRDefault="00A028EC" w:rsidP="00A028EC">
      <w:pPr>
        <w:pStyle w:val="T8TextBody"/>
      </w:pPr>
      <w:r w:rsidRPr="00A028EC">
        <w:t>Dr Ben Clift, Deputy Head of Department of Politics, and Professor of Politics,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Sally </w:t>
      </w:r>
      <w:proofErr w:type="spellStart"/>
      <w:r w:rsidRPr="00A028EC">
        <w:t>Munt</w:t>
      </w:r>
      <w:proofErr w:type="spellEnd"/>
      <w:r w:rsidRPr="00A028EC">
        <w:t>, Director, Sussex Centre for Cultural Studies and Professor of Cultural Studies,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Ben </w:t>
      </w:r>
      <w:proofErr w:type="spellStart"/>
      <w:r w:rsidRPr="00A028EC">
        <w:t>Rogaly</w:t>
      </w:r>
      <w:proofErr w:type="spellEnd"/>
      <w:r w:rsidRPr="00A028EC">
        <w:t>, Head of Department of Geography and Professor of Geography, University of Sussex</w:t>
      </w:r>
    </w:p>
    <w:p w:rsidR="00A028EC" w:rsidRPr="00A028EC" w:rsidRDefault="00A028EC" w:rsidP="00A028EC">
      <w:pPr>
        <w:pStyle w:val="T8TextBody"/>
      </w:pPr>
      <w:r w:rsidRPr="00A028EC">
        <w:t>Dr Alan Lester, Co-Director of Centre for Colonial and Post-colonial studies and Professor of Historical Geography,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Harris </w:t>
      </w:r>
      <w:proofErr w:type="spellStart"/>
      <w:r w:rsidRPr="00A028EC">
        <w:t>Beider</w:t>
      </w:r>
      <w:proofErr w:type="spellEnd"/>
      <w:r w:rsidRPr="00A028EC">
        <w:t>, Head of Social Relations Team and Professor of Community Cohesion, Coventry University</w:t>
      </w:r>
    </w:p>
    <w:p w:rsidR="00A028EC" w:rsidRPr="00A028EC" w:rsidRDefault="00A028EC" w:rsidP="00A028EC">
      <w:pPr>
        <w:pStyle w:val="T8TextBody"/>
      </w:pPr>
      <w:r w:rsidRPr="00A028EC">
        <w:t>Dr Phil Henry, Director, The Multi-Faith Centre at the University of Derby</w:t>
      </w:r>
    </w:p>
    <w:p w:rsidR="00A028EC" w:rsidRPr="00A028EC" w:rsidRDefault="00A028EC" w:rsidP="00A028EC">
      <w:pPr>
        <w:pStyle w:val="T8TextBody"/>
      </w:pPr>
      <w:r w:rsidRPr="00A028EC">
        <w:t>Dr Alison Phipps, Director of Gender Studies &amp; Reader in Sociology, 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Eleonore</w:t>
      </w:r>
      <w:proofErr w:type="spellEnd"/>
      <w:r w:rsidRPr="00A028EC">
        <w:t xml:space="preserve"> </w:t>
      </w:r>
      <w:proofErr w:type="spellStart"/>
      <w:r w:rsidRPr="00A028EC">
        <w:t>Kofman</w:t>
      </w:r>
      <w:proofErr w:type="spellEnd"/>
      <w:r w:rsidRPr="00A028EC">
        <w:t>, Co-Director Social Policy Research Centre and Professor of Social Policy, Middlesex University</w:t>
      </w:r>
    </w:p>
    <w:p w:rsidR="00A028EC" w:rsidRPr="00A028EC" w:rsidRDefault="00A028EC" w:rsidP="00A028EC">
      <w:pPr>
        <w:pStyle w:val="T8TextBody"/>
      </w:pPr>
      <w:r w:rsidRPr="00A028EC">
        <w:t>Professor David Held, Master of University College, Durham</w:t>
      </w:r>
    </w:p>
    <w:p w:rsidR="00A028EC" w:rsidRPr="00A028EC" w:rsidRDefault="00A028EC" w:rsidP="00A028EC">
      <w:pPr>
        <w:pStyle w:val="T8TextBody"/>
      </w:pPr>
      <w:r w:rsidRPr="00A028EC">
        <w:t>Dr Sam Raphael, Co-Director, The Rendition Project and Senior Lecturer, Politics, International Relations and Human Rights, Kingston University</w:t>
      </w:r>
    </w:p>
    <w:p w:rsidR="00A028EC" w:rsidRPr="00A028EC" w:rsidRDefault="00A028EC" w:rsidP="00A028EC">
      <w:pPr>
        <w:pStyle w:val="T8TextBody"/>
      </w:pPr>
      <w:r w:rsidRPr="00A028EC">
        <w:t xml:space="preserve">Dr Jennifer Van </w:t>
      </w:r>
      <w:proofErr w:type="spellStart"/>
      <w:r w:rsidRPr="00A028EC">
        <w:t>Heerde</w:t>
      </w:r>
      <w:proofErr w:type="spellEnd"/>
      <w:r w:rsidRPr="00A028EC">
        <w:t xml:space="preserve">-Hudson, Director, UCL Q-Step Centre and Senior Lecturer in Political Behaviour, University College London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Navtej</w:t>
      </w:r>
      <w:proofErr w:type="spellEnd"/>
      <w:r w:rsidRPr="00A028EC">
        <w:t xml:space="preserve"> </w:t>
      </w:r>
      <w:proofErr w:type="spellStart"/>
      <w:r w:rsidRPr="00A028EC">
        <w:t>Purewal</w:t>
      </w:r>
      <w:proofErr w:type="spellEnd"/>
      <w:r w:rsidRPr="00A028EC">
        <w:t xml:space="preserve">, Deputy Director, South Asia Institute, SOAS, University of London </w:t>
      </w:r>
    </w:p>
    <w:p w:rsidR="00A028EC" w:rsidRPr="00A028EC" w:rsidRDefault="00A028EC" w:rsidP="00A028EC">
      <w:pPr>
        <w:pStyle w:val="T8TextBody"/>
      </w:pPr>
      <w:r w:rsidRPr="00A028EC">
        <w:lastRenderedPageBreak/>
        <w:t>Dr Margaret Greenfields, Director: Institute for Diversity Research, Inclusivity, Communities and Society (IDRICS) and Professor of Social Policy &amp; Community Engagement, Buckinghamshire New University</w:t>
      </w:r>
    </w:p>
    <w:p w:rsidR="00A028EC" w:rsidRPr="00A028EC" w:rsidRDefault="00A028EC" w:rsidP="00A028EC">
      <w:pPr>
        <w:pStyle w:val="T8TextBody"/>
      </w:pPr>
      <w:r w:rsidRPr="00A028EC">
        <w:t xml:space="preserve">Dr Louise Ryan, Co-Director of the Social Policy Research Centre and Professor of Sociology, Middlesex University </w:t>
      </w:r>
    </w:p>
    <w:p w:rsidR="00A028EC" w:rsidRPr="00A028EC" w:rsidRDefault="00A028EC" w:rsidP="00A028EC">
      <w:pPr>
        <w:pStyle w:val="T8TextBody"/>
      </w:pPr>
      <w:r w:rsidRPr="00A028EC">
        <w:t>Dr Daniel Butt, Director of the Centre for the Study of Social Justice and Associate Professor in Political Theory, Oxford University</w:t>
      </w:r>
    </w:p>
    <w:p w:rsidR="00A028EC" w:rsidRPr="00A028EC" w:rsidRDefault="00A028EC" w:rsidP="00A028EC">
      <w:pPr>
        <w:pStyle w:val="T8TextBody"/>
      </w:pPr>
      <w:r w:rsidRPr="00A028EC">
        <w:t>Dr Stuart White, Director of the Public Policy Unit, Associate Professor in Politics and Fellow of Jesus College, University of Oxford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Vanja</w:t>
      </w:r>
      <w:proofErr w:type="spellEnd"/>
      <w:r w:rsidRPr="00A028EC">
        <w:t xml:space="preserve"> </w:t>
      </w:r>
      <w:proofErr w:type="spellStart"/>
      <w:r w:rsidRPr="00A028EC">
        <w:t>Hamzic</w:t>
      </w:r>
      <w:proofErr w:type="spellEnd"/>
      <w:r w:rsidRPr="00A028EC">
        <w:t xml:space="preserve">, co-Chair, Centre for </w:t>
      </w:r>
      <w:proofErr w:type="spellStart"/>
      <w:r w:rsidRPr="00A028EC">
        <w:t>Ottomoan</w:t>
      </w:r>
      <w:proofErr w:type="spellEnd"/>
      <w:r w:rsidRPr="00A028EC">
        <w:t xml:space="preserve"> Studies, SOAS,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Ana </w:t>
      </w:r>
      <w:proofErr w:type="spellStart"/>
      <w:r w:rsidRPr="00A028EC">
        <w:t>Contandi</w:t>
      </w:r>
      <w:proofErr w:type="spellEnd"/>
      <w:r w:rsidRPr="00A028EC">
        <w:t>, Head of the School of Arts, SOAS, University of London</w:t>
      </w:r>
    </w:p>
    <w:p w:rsidR="00A028EC" w:rsidRPr="00A028EC" w:rsidRDefault="00A028EC" w:rsidP="00A028EC">
      <w:pPr>
        <w:pStyle w:val="T8TextBody"/>
      </w:pPr>
      <w:r w:rsidRPr="00A028EC">
        <w:t xml:space="preserve">Dr Francesco </w:t>
      </w:r>
      <w:proofErr w:type="spellStart"/>
      <w:r w:rsidRPr="00A028EC">
        <w:t>Billari</w:t>
      </w:r>
      <w:proofErr w:type="spellEnd"/>
      <w:r w:rsidRPr="00A028EC">
        <w:t xml:space="preserve"> FBA, Professor of Sociology, University of Oxford</w:t>
      </w:r>
    </w:p>
    <w:p w:rsidR="00A028EC" w:rsidRPr="00A028EC" w:rsidRDefault="00A028EC" w:rsidP="00A028EC">
      <w:pPr>
        <w:pStyle w:val="T8TextBody"/>
      </w:pPr>
      <w:r w:rsidRPr="00A028EC">
        <w:t xml:space="preserve">Dr Cecile </w:t>
      </w:r>
      <w:proofErr w:type="spellStart"/>
      <w:r w:rsidRPr="00A028EC">
        <w:t>Laborde</w:t>
      </w:r>
      <w:proofErr w:type="spellEnd"/>
      <w:r w:rsidRPr="00A028EC">
        <w:t>, FBA, Professor of Political Theory, University College London</w:t>
      </w:r>
    </w:p>
    <w:p w:rsidR="00A028EC" w:rsidRPr="00A028EC" w:rsidRDefault="00A028EC" w:rsidP="00A028EC">
      <w:pPr>
        <w:pStyle w:val="T8TextBody"/>
      </w:pPr>
      <w:r w:rsidRPr="00A028EC">
        <w:t xml:space="preserve">Dr Edward </w:t>
      </w:r>
      <w:proofErr w:type="spellStart"/>
      <w:r w:rsidRPr="00A028EC">
        <w:t>Fieldhouse</w:t>
      </w:r>
      <w:proofErr w:type="spellEnd"/>
      <w:r w:rsidRPr="00A028EC">
        <w:t>, Director of the British Election Study and Professor of Politics, University of Manchester</w:t>
      </w:r>
    </w:p>
    <w:p w:rsidR="00A028EC" w:rsidRPr="00A028EC" w:rsidRDefault="00A028EC" w:rsidP="00A028EC">
      <w:pPr>
        <w:pStyle w:val="T8TextBody"/>
      </w:pPr>
      <w:r w:rsidRPr="00A028EC">
        <w:t>Dr Hermann Schmitt, Director of the British Election Study and Professor of Politics, University of Manchester</w:t>
      </w:r>
    </w:p>
    <w:p w:rsidR="00A028EC" w:rsidRPr="00A028EC" w:rsidRDefault="00A028EC" w:rsidP="00A028EC">
      <w:pPr>
        <w:pStyle w:val="T8TextBody"/>
      </w:pPr>
      <w:r w:rsidRPr="00A028EC">
        <w:t>Dr Jane Green, Director of the British Election Study and Professor of Politics, University of Manchester</w:t>
      </w:r>
    </w:p>
    <w:p w:rsidR="00A028EC" w:rsidRPr="00A028EC" w:rsidRDefault="00A028EC" w:rsidP="00A028EC">
      <w:pPr>
        <w:pStyle w:val="T8TextBody"/>
      </w:pPr>
      <w:r w:rsidRPr="00A028EC">
        <w:t>Dr Heaven Crawley, Professor of International Migration, Centre for Trust, Peace and Social Relations</w:t>
      </w:r>
    </w:p>
    <w:p w:rsidR="00A028EC" w:rsidRPr="00A028EC" w:rsidRDefault="00A028EC" w:rsidP="00A028EC">
      <w:pPr>
        <w:pStyle w:val="T8TextBody"/>
      </w:pPr>
      <w:r w:rsidRPr="00A028EC">
        <w:t xml:space="preserve">Dr Anand Menon, Professor of European Politics and Foreign Affairs, Kings College London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Andew</w:t>
      </w:r>
      <w:proofErr w:type="spellEnd"/>
      <w:r w:rsidRPr="00A028EC">
        <w:t xml:space="preserve"> Thompson, Professor of Public Policy and Citizenship, University of Edinburgh</w:t>
      </w:r>
    </w:p>
    <w:p w:rsidR="00A028EC" w:rsidRPr="00A028EC" w:rsidRDefault="00A028EC" w:rsidP="00A028EC">
      <w:pPr>
        <w:pStyle w:val="T8TextBody"/>
      </w:pPr>
      <w:r w:rsidRPr="00A028EC">
        <w:t>Dr Colin Talbot, Professor of Politics, University of Manchester</w:t>
      </w:r>
    </w:p>
    <w:p w:rsidR="00A028EC" w:rsidRPr="00A028EC" w:rsidRDefault="00A028EC" w:rsidP="00A028EC">
      <w:pPr>
        <w:pStyle w:val="T8TextBody"/>
      </w:pPr>
      <w:r w:rsidRPr="00A028EC">
        <w:t>Dr David Richards, Professor of Politics, University of Manchester</w:t>
      </w:r>
    </w:p>
    <w:p w:rsidR="00A028EC" w:rsidRPr="00A028EC" w:rsidRDefault="00A028EC" w:rsidP="00A028EC">
      <w:pPr>
        <w:pStyle w:val="T8TextBody"/>
      </w:pPr>
      <w:r w:rsidRPr="00A028EC">
        <w:t>Dr Andrew Russell, Professor of Politics,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Ludi</w:t>
      </w:r>
      <w:proofErr w:type="spellEnd"/>
      <w:r w:rsidRPr="00A028EC">
        <w:t xml:space="preserve"> Simpson, Professor of Population Studies,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Sarah Childs, Professor of Politics, University of Bristol </w:t>
      </w:r>
    </w:p>
    <w:p w:rsidR="00A028EC" w:rsidRPr="00A028EC" w:rsidRDefault="00A028EC" w:rsidP="00A028EC">
      <w:pPr>
        <w:pStyle w:val="T8TextBody"/>
      </w:pPr>
      <w:r w:rsidRPr="00A028EC">
        <w:t xml:space="preserve">Dr Joni </w:t>
      </w:r>
      <w:proofErr w:type="spellStart"/>
      <w:r w:rsidRPr="00A028EC">
        <w:t>Lovenduski</w:t>
      </w:r>
      <w:proofErr w:type="spellEnd"/>
      <w:r w:rsidRPr="00A028EC">
        <w:t xml:space="preserve">, Professor of Politics, </w:t>
      </w:r>
      <w:proofErr w:type="spellStart"/>
      <w:r w:rsidRPr="00A028EC">
        <w:t>Birkbeck</w:t>
      </w:r>
      <w:proofErr w:type="spellEnd"/>
      <w:r w:rsidRPr="00A028EC">
        <w:t xml:space="preserve"> College University of London </w:t>
      </w:r>
    </w:p>
    <w:p w:rsidR="00A028EC" w:rsidRPr="00A028EC" w:rsidRDefault="00A028EC" w:rsidP="00A028EC">
      <w:pPr>
        <w:pStyle w:val="T8TextBody"/>
      </w:pPr>
      <w:r w:rsidRPr="00A028EC">
        <w:t>Dr Gerry Stoker, Professor of Politics and Governance, University of Southampton</w:t>
      </w:r>
    </w:p>
    <w:p w:rsidR="00A028EC" w:rsidRPr="00A028EC" w:rsidRDefault="00A028EC" w:rsidP="00A028EC">
      <w:pPr>
        <w:pStyle w:val="T8TextBody"/>
      </w:pPr>
      <w:r w:rsidRPr="00A028EC">
        <w:lastRenderedPageBreak/>
        <w:t>Dr Paul Whiteley, Professor of Politics, University of Essex</w:t>
      </w:r>
    </w:p>
    <w:p w:rsidR="00A028EC" w:rsidRPr="00A028EC" w:rsidRDefault="00A028EC" w:rsidP="00A028EC">
      <w:pPr>
        <w:pStyle w:val="T8TextBody"/>
      </w:pPr>
      <w:r w:rsidRPr="00A028EC">
        <w:t xml:space="preserve">Dr Andrew Geddes, Professor of Politics, University of Sheffield </w:t>
      </w:r>
    </w:p>
    <w:p w:rsidR="00A028EC" w:rsidRPr="00A028EC" w:rsidRDefault="00A028EC" w:rsidP="00A028EC">
      <w:pPr>
        <w:pStyle w:val="T8TextBody"/>
      </w:pPr>
      <w:r w:rsidRPr="00A028EC">
        <w:t xml:space="preserve">Dr Jan </w:t>
      </w:r>
      <w:proofErr w:type="spellStart"/>
      <w:r w:rsidRPr="00A028EC">
        <w:t>Toporowski</w:t>
      </w:r>
      <w:proofErr w:type="spellEnd"/>
      <w:r w:rsidRPr="00A028EC">
        <w:t xml:space="preserve">, Professor of Economics, SOAS,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Guy Standing </w:t>
      </w:r>
      <w:proofErr w:type="spellStart"/>
      <w:r w:rsidRPr="00A028EC">
        <w:t>FAcSS</w:t>
      </w:r>
      <w:proofErr w:type="spellEnd"/>
      <w:r w:rsidRPr="00A028EC">
        <w:t xml:space="preserve">, Professor in Development Studies, SOAS, University of London </w:t>
      </w:r>
    </w:p>
    <w:p w:rsidR="00A028EC" w:rsidRPr="00A028EC" w:rsidRDefault="00A028EC" w:rsidP="00A028EC">
      <w:pPr>
        <w:pStyle w:val="T8TextBody"/>
      </w:pPr>
      <w:r w:rsidRPr="00A028EC">
        <w:t>Mr Chris Bertram, Professor of Social and Political Philosophy, University of Bristol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Satvinder</w:t>
      </w:r>
      <w:proofErr w:type="spellEnd"/>
      <w:r w:rsidRPr="00A028EC">
        <w:t xml:space="preserve"> </w:t>
      </w:r>
      <w:proofErr w:type="spellStart"/>
      <w:r w:rsidRPr="00A028EC">
        <w:t>Juss</w:t>
      </w:r>
      <w:proofErr w:type="spellEnd"/>
      <w:r w:rsidRPr="00A028EC">
        <w:t xml:space="preserve"> FRSA, Professor of Law, King's College London </w:t>
      </w:r>
    </w:p>
    <w:p w:rsidR="00A028EC" w:rsidRPr="00A028EC" w:rsidRDefault="00A028EC" w:rsidP="00A028EC">
      <w:pPr>
        <w:pStyle w:val="T8TextBody"/>
      </w:pPr>
      <w:r w:rsidRPr="00A028EC">
        <w:t>Dr Mike Smith, Professor in European Politics,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Peter Fitzpatrick, Anniversary Professor of Law, </w:t>
      </w:r>
      <w:proofErr w:type="spellStart"/>
      <w:r w:rsidRPr="00A028EC">
        <w:t>Birkbeck</w:t>
      </w:r>
      <w:proofErr w:type="spellEnd"/>
      <w:r w:rsidRPr="00A028EC">
        <w:t xml:space="preserve"> College University of London</w:t>
      </w:r>
    </w:p>
    <w:p w:rsidR="00A028EC" w:rsidRPr="00A028EC" w:rsidRDefault="00A028EC" w:rsidP="00A028EC">
      <w:pPr>
        <w:pStyle w:val="T8TextBody"/>
      </w:pPr>
      <w:r w:rsidRPr="00A028EC">
        <w:t>Dr Ian Law, Professor of Sociology,  School of Sociology and Social Policy University of Leeds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Yunas</w:t>
      </w:r>
      <w:proofErr w:type="spellEnd"/>
      <w:r w:rsidRPr="00A028EC">
        <w:t xml:space="preserve"> </w:t>
      </w:r>
      <w:proofErr w:type="spellStart"/>
      <w:r w:rsidRPr="00A028EC">
        <w:t>Samad</w:t>
      </w:r>
      <w:proofErr w:type="spellEnd"/>
      <w:r w:rsidRPr="00A028EC">
        <w:t>, Professor of South Asian Studies, University of Bradford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Shirin</w:t>
      </w:r>
      <w:proofErr w:type="spellEnd"/>
      <w:r w:rsidRPr="00A028EC">
        <w:t xml:space="preserve"> </w:t>
      </w:r>
      <w:proofErr w:type="spellStart"/>
      <w:r w:rsidRPr="00A028EC">
        <w:t>Rai</w:t>
      </w:r>
      <w:proofErr w:type="spellEnd"/>
      <w:r w:rsidRPr="00A028EC">
        <w:t xml:space="preserve">, Professor of Politics, Warwick University </w:t>
      </w:r>
    </w:p>
    <w:p w:rsidR="00A028EC" w:rsidRPr="00A028EC" w:rsidRDefault="00A028EC" w:rsidP="00A028EC">
      <w:pPr>
        <w:pStyle w:val="T8TextBody"/>
      </w:pPr>
      <w:r w:rsidRPr="00A028EC">
        <w:t xml:space="preserve">Dr Peter Humphreys, Professor of Politics, Manchester University </w:t>
      </w:r>
    </w:p>
    <w:p w:rsidR="00A028EC" w:rsidRPr="00A028EC" w:rsidRDefault="00A028EC" w:rsidP="00A028EC">
      <w:pPr>
        <w:pStyle w:val="T8TextBody"/>
      </w:pPr>
      <w:r w:rsidRPr="00A028EC">
        <w:t>Dr Eleanor Nesbitt, Professor Emeritus, Warwick Religions and Education Research Unit</w:t>
      </w:r>
    </w:p>
    <w:p w:rsidR="00A028EC" w:rsidRPr="00A028EC" w:rsidRDefault="00A028EC" w:rsidP="00A028EC">
      <w:pPr>
        <w:pStyle w:val="T8TextBody"/>
      </w:pPr>
      <w:r w:rsidRPr="00A028EC">
        <w:t xml:space="preserve">Dr Peter </w:t>
      </w:r>
      <w:proofErr w:type="spellStart"/>
      <w:r w:rsidRPr="00A028EC">
        <w:t>Ratcliffe</w:t>
      </w:r>
      <w:proofErr w:type="spellEnd"/>
      <w:r w:rsidRPr="00A028EC">
        <w:t>, Professor of Sociology,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Anthony Good, Emeritus Professor of Social Anthropology, University of Edinburgh </w:t>
      </w:r>
    </w:p>
    <w:p w:rsidR="00A028EC" w:rsidRPr="00A028EC" w:rsidRDefault="00A028EC" w:rsidP="00A028EC">
      <w:pPr>
        <w:pStyle w:val="T8TextBody"/>
      </w:pPr>
      <w:r w:rsidRPr="00A028EC">
        <w:t>Dr Marie-</w:t>
      </w:r>
      <w:proofErr w:type="spellStart"/>
      <w:r w:rsidRPr="00A028EC">
        <w:t>Benedicte</w:t>
      </w:r>
      <w:proofErr w:type="spellEnd"/>
      <w:r w:rsidRPr="00A028EC">
        <w:t xml:space="preserve"> </w:t>
      </w:r>
      <w:proofErr w:type="spellStart"/>
      <w:r w:rsidRPr="00A028EC">
        <w:t>Dembour</w:t>
      </w:r>
      <w:proofErr w:type="spellEnd"/>
      <w:r w:rsidRPr="00A028EC">
        <w:t>, Professor of Law and Anthropology, University of Brighton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Raminder</w:t>
      </w:r>
      <w:proofErr w:type="spellEnd"/>
      <w:r w:rsidRPr="00A028EC">
        <w:t xml:space="preserve"> Kaur, Professor of Anthropology, University of Sussex</w:t>
      </w:r>
    </w:p>
    <w:p w:rsidR="00A028EC" w:rsidRPr="00A028EC" w:rsidRDefault="00A028EC" w:rsidP="00A028EC">
      <w:pPr>
        <w:pStyle w:val="T8TextBody"/>
      </w:pPr>
      <w:r w:rsidRPr="00A028EC">
        <w:t>Dr Rachel Gibson, Professor of Politics, University of Manchester</w:t>
      </w:r>
    </w:p>
    <w:p w:rsidR="00A028EC" w:rsidRPr="00A028EC" w:rsidRDefault="00A028EC" w:rsidP="00A028EC">
      <w:pPr>
        <w:pStyle w:val="T8TextBody"/>
      </w:pPr>
      <w:r w:rsidRPr="00A028EC">
        <w:t>Dr Bernard Ryan, Professor of Migration Law, University of Leicester</w:t>
      </w:r>
    </w:p>
    <w:p w:rsidR="00A028EC" w:rsidRPr="00A028EC" w:rsidRDefault="00A028EC" w:rsidP="00A028EC">
      <w:pPr>
        <w:pStyle w:val="T8TextBody"/>
      </w:pPr>
      <w:r w:rsidRPr="00A028EC">
        <w:t>Dr Gideon Calder, Professor of Social Ethics, University of South Wales</w:t>
      </w:r>
    </w:p>
    <w:p w:rsidR="00A028EC" w:rsidRPr="00A028EC" w:rsidRDefault="00A028EC" w:rsidP="00A028EC">
      <w:pPr>
        <w:pStyle w:val="T8TextBody"/>
      </w:pPr>
      <w:r w:rsidRPr="00A028EC">
        <w:t xml:space="preserve">Dr Clive Jones,  </w:t>
      </w:r>
      <w:proofErr w:type="spellStart"/>
      <w:r w:rsidRPr="00A028EC">
        <w:t>F.R.Hist.Soc</w:t>
      </w:r>
      <w:proofErr w:type="spellEnd"/>
      <w:r w:rsidRPr="00A028EC">
        <w:t>, Professor of Regional Security, University of Durham</w:t>
      </w:r>
    </w:p>
    <w:p w:rsidR="00A028EC" w:rsidRPr="00A028EC" w:rsidRDefault="00A028EC" w:rsidP="00A028EC">
      <w:pPr>
        <w:pStyle w:val="T8TextBody"/>
      </w:pPr>
      <w:r w:rsidRPr="00A028EC">
        <w:t xml:space="preserve">Dr James </w:t>
      </w:r>
      <w:proofErr w:type="spellStart"/>
      <w:r w:rsidRPr="00A028EC">
        <w:t>Fairhead</w:t>
      </w:r>
      <w:proofErr w:type="spellEnd"/>
      <w:r w:rsidRPr="00A028EC">
        <w:t>, Professor of Anthropology,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Salwa</w:t>
      </w:r>
      <w:proofErr w:type="spellEnd"/>
      <w:r w:rsidRPr="00A028EC">
        <w:t xml:space="preserve"> Ismail, Professor of Politics with Reference to the Middle East, SOAS, University of London </w:t>
      </w:r>
    </w:p>
    <w:p w:rsidR="00A028EC" w:rsidRPr="00A028EC" w:rsidRDefault="00A028EC" w:rsidP="00A028EC">
      <w:pPr>
        <w:pStyle w:val="T8TextBody"/>
      </w:pPr>
      <w:r w:rsidRPr="00A028EC">
        <w:t>Dr Alan Renwick, Deputy Director of the Constitution Unit, University College London</w:t>
      </w:r>
    </w:p>
    <w:p w:rsidR="00A028EC" w:rsidRPr="00A028EC" w:rsidRDefault="00A028EC" w:rsidP="00A028EC">
      <w:pPr>
        <w:pStyle w:val="T8TextBody"/>
      </w:pPr>
      <w:r w:rsidRPr="00A028EC">
        <w:lastRenderedPageBreak/>
        <w:t>Dr Stephen Fielding, Professor of Politics, University of Nottingham</w:t>
      </w:r>
    </w:p>
    <w:p w:rsidR="00A028EC" w:rsidRPr="00A028EC" w:rsidRDefault="00A028EC" w:rsidP="00A028EC">
      <w:pPr>
        <w:pStyle w:val="T8TextBody"/>
      </w:pPr>
      <w:r w:rsidRPr="00A028EC">
        <w:t>Dr Colin Hay, Professor of Politics, Sciences-Po, Paris</w:t>
      </w:r>
    </w:p>
    <w:p w:rsidR="00A028EC" w:rsidRPr="00A028EC" w:rsidRDefault="00A028EC" w:rsidP="00A028EC">
      <w:pPr>
        <w:pStyle w:val="T8TextBody"/>
      </w:pPr>
      <w:r w:rsidRPr="00A028EC">
        <w:t>Dr Matthew Goodwin, Professor of Politics, University of Kent</w:t>
      </w:r>
    </w:p>
    <w:p w:rsidR="00A028EC" w:rsidRPr="00A028EC" w:rsidRDefault="00A028EC" w:rsidP="00A028EC">
      <w:pPr>
        <w:pStyle w:val="T8TextBody"/>
      </w:pPr>
      <w:r w:rsidRPr="00A028EC">
        <w:t xml:space="preserve">Dr Julia Strauss, Professor of Politics, SOAS, University of London </w:t>
      </w:r>
    </w:p>
    <w:p w:rsidR="00A028EC" w:rsidRPr="00A028EC" w:rsidRDefault="00A028EC" w:rsidP="00A028EC">
      <w:pPr>
        <w:pStyle w:val="T8TextBody"/>
      </w:pPr>
      <w:r w:rsidRPr="00A028EC">
        <w:t>Dr Francesca Bray, Professor of Anthropology, University of Edinburgh</w:t>
      </w:r>
    </w:p>
    <w:p w:rsidR="00A028EC" w:rsidRPr="00A028EC" w:rsidRDefault="00A028EC" w:rsidP="00A028EC">
      <w:pPr>
        <w:pStyle w:val="T8TextBody"/>
      </w:pPr>
      <w:r w:rsidRPr="00A028EC">
        <w:t xml:space="preserve">Dr Les Back, Professor of Sociology, Goldsmiths College University of London </w:t>
      </w:r>
    </w:p>
    <w:p w:rsidR="00A028EC" w:rsidRPr="00A028EC" w:rsidRDefault="00A028EC" w:rsidP="00A028EC">
      <w:pPr>
        <w:pStyle w:val="T8TextBody"/>
      </w:pPr>
      <w:r w:rsidRPr="00A028EC">
        <w:t>Dr Ben Highmore, Professor of Cultural Studies,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Anshuman</w:t>
      </w:r>
      <w:proofErr w:type="spellEnd"/>
      <w:r w:rsidRPr="00A028EC">
        <w:t xml:space="preserve"> </w:t>
      </w:r>
      <w:proofErr w:type="spellStart"/>
      <w:r w:rsidRPr="00A028EC">
        <w:t>Mondal</w:t>
      </w:r>
      <w:proofErr w:type="spellEnd"/>
      <w:r w:rsidRPr="00A028EC">
        <w:t>, Professor of English, College of Business, Arts and Social Sciences, Brunel University</w:t>
      </w:r>
    </w:p>
    <w:p w:rsidR="00A028EC" w:rsidRPr="00A028EC" w:rsidRDefault="00A028EC" w:rsidP="00A028EC">
      <w:pPr>
        <w:pStyle w:val="T8TextBody"/>
      </w:pPr>
      <w:r w:rsidRPr="00A028EC">
        <w:t xml:space="preserve">Dr Hakim </w:t>
      </w:r>
      <w:proofErr w:type="spellStart"/>
      <w:r w:rsidRPr="00A028EC">
        <w:t>Adi</w:t>
      </w:r>
      <w:proofErr w:type="spellEnd"/>
      <w:r w:rsidRPr="00A028EC">
        <w:t xml:space="preserve">, Professor of the History of Africa and the African </w:t>
      </w:r>
      <w:proofErr w:type="spellStart"/>
      <w:r w:rsidRPr="00A028EC">
        <w:t>Diaspora,University</w:t>
      </w:r>
      <w:proofErr w:type="spellEnd"/>
      <w:r w:rsidRPr="00A028EC">
        <w:t xml:space="preserve"> of Chichester</w:t>
      </w:r>
    </w:p>
    <w:p w:rsidR="00A028EC" w:rsidRPr="00A028EC" w:rsidRDefault="00A028EC" w:rsidP="00A028EC">
      <w:pPr>
        <w:pStyle w:val="T8TextBody"/>
      </w:pPr>
      <w:r w:rsidRPr="00A028EC">
        <w:t xml:space="preserve">Dr Jane Cowan, Professor of social anthropology at the University of Sussex;  also Professor for the International Summer School, 'Cultures, Migrations, Borders' in </w:t>
      </w:r>
      <w:proofErr w:type="spellStart"/>
      <w:r w:rsidRPr="00A028EC">
        <w:t>Plomari</w:t>
      </w:r>
      <w:proofErr w:type="spellEnd"/>
      <w:r w:rsidRPr="00A028EC">
        <w:t xml:space="preserve">, Lesbos, </w:t>
      </w:r>
    </w:p>
    <w:p w:rsidR="00A028EC" w:rsidRPr="00A028EC" w:rsidRDefault="00A028EC" w:rsidP="00A028EC">
      <w:pPr>
        <w:pStyle w:val="T8TextBody"/>
      </w:pPr>
      <w:r w:rsidRPr="00A028EC">
        <w:t xml:space="preserve">Dr Gill </w:t>
      </w:r>
      <w:proofErr w:type="spellStart"/>
      <w:r w:rsidRPr="00A028EC">
        <w:t>Crozier</w:t>
      </w:r>
      <w:proofErr w:type="spellEnd"/>
      <w:r w:rsidRPr="00A028EC">
        <w:t xml:space="preserve">, Professor of Education, University of </w:t>
      </w:r>
      <w:proofErr w:type="spellStart"/>
      <w:r w:rsidRPr="00A028EC">
        <w:t>Roehampton</w:t>
      </w:r>
      <w:proofErr w:type="spellEnd"/>
      <w:r w:rsidRPr="00A028EC">
        <w:t>, London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Floya</w:t>
      </w:r>
      <w:proofErr w:type="spellEnd"/>
      <w:r w:rsidRPr="00A028EC">
        <w:t xml:space="preserve"> </w:t>
      </w:r>
      <w:proofErr w:type="spellStart"/>
      <w:r w:rsidRPr="00A028EC">
        <w:t>Anthias</w:t>
      </w:r>
      <w:proofErr w:type="spellEnd"/>
      <w:r w:rsidRPr="00A028EC">
        <w:t xml:space="preserve">, Professor of Sociology and Social Justice (Emeritus), </w:t>
      </w:r>
      <w:proofErr w:type="spellStart"/>
      <w:r w:rsidRPr="00A028EC">
        <w:t>Roehampton</w:t>
      </w:r>
      <w:proofErr w:type="spellEnd"/>
      <w:r w:rsidRPr="00A028EC">
        <w:t xml:space="preserve"> University</w:t>
      </w:r>
    </w:p>
    <w:p w:rsidR="00A028EC" w:rsidRPr="00A028EC" w:rsidRDefault="00A028EC" w:rsidP="00A028EC">
      <w:pPr>
        <w:pStyle w:val="T8TextBody"/>
      </w:pPr>
      <w:r w:rsidRPr="00A028EC">
        <w:t>Dr David Owen, Professor of Social and Political Philosophy, University of Southampton</w:t>
      </w:r>
    </w:p>
    <w:p w:rsidR="00A028EC" w:rsidRPr="00A028EC" w:rsidRDefault="00A028EC" w:rsidP="00A028EC">
      <w:pPr>
        <w:pStyle w:val="T8TextBody"/>
      </w:pPr>
      <w:r w:rsidRPr="00A028EC">
        <w:t xml:space="preserve">Dr Simon Caney, Professor in Political Theory, </w:t>
      </w:r>
      <w:proofErr w:type="spellStart"/>
      <w:r w:rsidRPr="00A028EC">
        <w:t>Magdalen</w:t>
      </w:r>
      <w:proofErr w:type="spellEnd"/>
      <w:r w:rsidRPr="00A028EC">
        <w:t xml:space="preserve"> College, Oxford</w:t>
      </w:r>
    </w:p>
    <w:p w:rsidR="00A028EC" w:rsidRPr="00A028EC" w:rsidRDefault="00A028EC" w:rsidP="00A028EC">
      <w:pPr>
        <w:pStyle w:val="T8TextBody"/>
      </w:pPr>
      <w:r w:rsidRPr="00A028EC">
        <w:t>Dr Ben Highmore, Professor of Cultural Studies, University of Sussex.</w:t>
      </w:r>
    </w:p>
    <w:p w:rsidR="00A028EC" w:rsidRPr="00A028EC" w:rsidRDefault="00A028EC" w:rsidP="00A028EC">
      <w:pPr>
        <w:pStyle w:val="T8TextBody"/>
      </w:pPr>
      <w:r w:rsidRPr="00A028EC">
        <w:t xml:space="preserve">Dr Peter </w:t>
      </w:r>
      <w:proofErr w:type="spellStart"/>
      <w:r w:rsidRPr="00A028EC">
        <w:t>Muchlinski</w:t>
      </w:r>
      <w:proofErr w:type="spellEnd"/>
      <w:r w:rsidRPr="00A028EC">
        <w:t>, Professor in International Commercial Law, The School of Law, SOAS, University of London</w:t>
      </w:r>
    </w:p>
    <w:p w:rsidR="00A028EC" w:rsidRPr="00A028EC" w:rsidRDefault="00A028EC" w:rsidP="00A028EC">
      <w:pPr>
        <w:pStyle w:val="T8TextBody"/>
      </w:pPr>
      <w:r w:rsidRPr="00A028EC">
        <w:t>Dr Christina Boswell, Director of Research and Professor of Politics, School of Social and Political Science, University of Edinburgh</w:t>
      </w:r>
    </w:p>
    <w:p w:rsidR="00A028EC" w:rsidRPr="00A028EC" w:rsidRDefault="00A028EC" w:rsidP="00A028EC">
      <w:pPr>
        <w:pStyle w:val="T8TextBody"/>
      </w:pPr>
      <w:r w:rsidRPr="00A028EC">
        <w:t>Dr Nicola McEwen, Professor of Territorial Politics, University of Edinburgh</w:t>
      </w:r>
    </w:p>
    <w:p w:rsidR="00A028EC" w:rsidRPr="00A028EC" w:rsidRDefault="00A028EC" w:rsidP="00A028EC">
      <w:pPr>
        <w:pStyle w:val="T8TextBody"/>
      </w:pPr>
      <w:r w:rsidRPr="00A028EC">
        <w:t xml:space="preserve">Dr Alfredo </w:t>
      </w:r>
      <w:proofErr w:type="spellStart"/>
      <w:r w:rsidRPr="00A028EC">
        <w:t>Saad</w:t>
      </w:r>
      <w:proofErr w:type="spellEnd"/>
      <w:r w:rsidRPr="00A028EC">
        <w:t xml:space="preserve"> </w:t>
      </w:r>
      <w:proofErr w:type="spellStart"/>
      <w:r w:rsidRPr="00A028EC">
        <w:t>Filho</w:t>
      </w:r>
      <w:proofErr w:type="spellEnd"/>
      <w:r w:rsidRPr="00A028EC">
        <w:t>, Professor of Development Studies, SOAS, University of London</w:t>
      </w:r>
    </w:p>
    <w:p w:rsidR="00A028EC" w:rsidRPr="00A028EC" w:rsidRDefault="00A028EC" w:rsidP="00A028EC">
      <w:pPr>
        <w:pStyle w:val="T8TextBody"/>
      </w:pPr>
      <w:r w:rsidRPr="00A028EC">
        <w:t>Dr Christopher Cramer, Professor of the Political Economy of Development, SOAS, University of London</w:t>
      </w:r>
    </w:p>
    <w:p w:rsidR="00A028EC" w:rsidRPr="00A028EC" w:rsidRDefault="00A028EC" w:rsidP="00A028EC">
      <w:pPr>
        <w:pStyle w:val="T8TextBody"/>
      </w:pPr>
      <w:r w:rsidRPr="00A028EC">
        <w:t xml:space="preserve">Dr Marc </w:t>
      </w:r>
      <w:proofErr w:type="spellStart"/>
      <w:r w:rsidRPr="00A028EC">
        <w:t>Stears</w:t>
      </w:r>
      <w:proofErr w:type="spellEnd"/>
      <w:r w:rsidRPr="00A028EC">
        <w:t>, Professor of Political Theory and Fellow of University College, University of Oxford</w:t>
      </w:r>
    </w:p>
    <w:p w:rsidR="00A028EC" w:rsidRPr="00A028EC" w:rsidRDefault="00A028EC" w:rsidP="00A028EC">
      <w:pPr>
        <w:pStyle w:val="T8TextBody"/>
      </w:pPr>
      <w:r w:rsidRPr="00A028EC">
        <w:lastRenderedPageBreak/>
        <w:t xml:space="preserve">Dr Mark Hobart, Emeritus Professor of Critical Media and Cultural Studies, SOAS,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Nadje</w:t>
      </w:r>
      <w:proofErr w:type="spellEnd"/>
      <w:r w:rsidRPr="00A028EC">
        <w:t xml:space="preserve"> Al-Ali, Professor of Gender Studies, SOAS, University of London </w:t>
      </w:r>
    </w:p>
    <w:p w:rsidR="00A028EC" w:rsidRPr="00A028EC" w:rsidRDefault="00A028EC" w:rsidP="00A028EC">
      <w:pPr>
        <w:pStyle w:val="T8TextBody"/>
      </w:pPr>
      <w:r w:rsidRPr="00A028EC">
        <w:t>Dr Michael Jennings, Senior Lecturer in Development Studies, SOAS, University of London</w:t>
      </w:r>
    </w:p>
    <w:p w:rsidR="00A028EC" w:rsidRPr="00A028EC" w:rsidRDefault="00A028EC" w:rsidP="00A028EC">
      <w:pPr>
        <w:pStyle w:val="T8TextBody"/>
      </w:pPr>
      <w:r w:rsidRPr="00A028EC">
        <w:t xml:space="preserve">Dr Oliver Heath, Reader in Politics, Royal Holloway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Maria </w:t>
      </w:r>
      <w:proofErr w:type="spellStart"/>
      <w:r w:rsidRPr="00A028EC">
        <w:t>Koinova</w:t>
      </w:r>
      <w:proofErr w:type="spellEnd"/>
      <w:r w:rsidRPr="00A028EC">
        <w:t>, Reader in International Relations, Warwick University</w:t>
      </w:r>
    </w:p>
    <w:p w:rsidR="00A028EC" w:rsidRPr="00A028EC" w:rsidRDefault="00A028EC" w:rsidP="00A028EC">
      <w:pPr>
        <w:pStyle w:val="T8TextBody"/>
      </w:pPr>
      <w:r w:rsidRPr="00A028EC">
        <w:t xml:space="preserve">Dr Miriam </w:t>
      </w:r>
      <w:proofErr w:type="spellStart"/>
      <w:r w:rsidRPr="00A028EC">
        <w:t>Ronzoni</w:t>
      </w:r>
      <w:proofErr w:type="spellEnd"/>
      <w:r w:rsidRPr="00A028EC">
        <w:t>, Senior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Eddie Bruce-Jones, Senior Lecturer in Law, </w:t>
      </w:r>
      <w:proofErr w:type="spellStart"/>
      <w:r w:rsidRPr="00A028EC">
        <w:t>Birkbeck</w:t>
      </w:r>
      <w:proofErr w:type="spellEnd"/>
      <w:r w:rsidRPr="00A028EC">
        <w:t xml:space="preserve"> College University of London </w:t>
      </w:r>
    </w:p>
    <w:p w:rsidR="00A028EC" w:rsidRPr="00A028EC" w:rsidRDefault="00A028EC" w:rsidP="00A028EC">
      <w:pPr>
        <w:pStyle w:val="T8TextBody"/>
      </w:pPr>
      <w:r w:rsidRPr="00A028EC">
        <w:t>Dr Piers Robinson, Senior Lecturer in International Politics,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Matthias </w:t>
      </w:r>
      <w:proofErr w:type="spellStart"/>
      <w:r w:rsidRPr="00A028EC">
        <w:t>Thaler</w:t>
      </w:r>
      <w:proofErr w:type="spellEnd"/>
      <w:r w:rsidRPr="00A028EC">
        <w:t xml:space="preserve">, Chancellor's Fellow in Politics, University of Edinburgh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Louiza</w:t>
      </w:r>
      <w:proofErr w:type="spellEnd"/>
      <w:r w:rsidRPr="00A028EC">
        <w:t xml:space="preserve"> </w:t>
      </w:r>
      <w:proofErr w:type="spellStart"/>
      <w:r w:rsidRPr="00A028EC">
        <w:t>Odysseos</w:t>
      </w:r>
      <w:proofErr w:type="spellEnd"/>
      <w:r w:rsidRPr="00A028EC">
        <w:t>, Senior Lecturer in International Relations,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Martin O'Neill, Senior Lecturer in Political Philosophy, University of York </w:t>
      </w:r>
    </w:p>
    <w:p w:rsidR="00A028EC" w:rsidRPr="00A028EC" w:rsidRDefault="00A028EC" w:rsidP="00A028EC">
      <w:pPr>
        <w:pStyle w:val="T8TextBody"/>
      </w:pPr>
      <w:r w:rsidRPr="00A028EC">
        <w:t>Dr Sian Hawthorne, Director of Studies MA Religion and Global Politics, SOAS, University of London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Delwar</w:t>
      </w:r>
      <w:proofErr w:type="spellEnd"/>
      <w:r w:rsidRPr="00A028EC">
        <w:t xml:space="preserve"> </w:t>
      </w:r>
      <w:proofErr w:type="spellStart"/>
      <w:r w:rsidRPr="00A028EC">
        <w:t>Hussain</w:t>
      </w:r>
      <w:proofErr w:type="spellEnd"/>
      <w:r w:rsidRPr="00A028EC">
        <w:t>, Chancellor's Fellow in Social Anthropology, University of Edinburgh</w:t>
      </w:r>
    </w:p>
    <w:p w:rsidR="00A028EC" w:rsidRPr="00A028EC" w:rsidRDefault="00A028EC" w:rsidP="00A028EC">
      <w:pPr>
        <w:pStyle w:val="T8TextBody"/>
      </w:pPr>
      <w:r w:rsidRPr="00A028EC">
        <w:t>Dr Gerard McCann, Senior Lecturer in International Studies, St Mary’s University College, Belfast</w:t>
      </w:r>
    </w:p>
    <w:p w:rsidR="00A028EC" w:rsidRPr="00A028EC" w:rsidRDefault="00A028EC" w:rsidP="00A028EC">
      <w:pPr>
        <w:pStyle w:val="T8TextBody"/>
      </w:pPr>
      <w:r w:rsidRPr="00A028EC">
        <w:t xml:space="preserve">Dr. </w:t>
      </w:r>
      <w:proofErr w:type="spellStart"/>
      <w:r w:rsidRPr="00A028EC">
        <w:t>Theofanis</w:t>
      </w:r>
      <w:proofErr w:type="spellEnd"/>
      <w:r w:rsidRPr="00A028EC">
        <w:t xml:space="preserve"> </w:t>
      </w:r>
      <w:proofErr w:type="spellStart"/>
      <w:r w:rsidRPr="00A028EC">
        <w:t>Exadaktylos</w:t>
      </w:r>
      <w:proofErr w:type="spellEnd"/>
      <w:r w:rsidRPr="00A028EC">
        <w:t>, Lecturer in European Politics, University of Surrey</w:t>
      </w:r>
    </w:p>
    <w:p w:rsidR="00A028EC" w:rsidRPr="00A028EC" w:rsidRDefault="00A028EC" w:rsidP="00A028EC">
      <w:pPr>
        <w:pStyle w:val="T8TextBody"/>
      </w:pPr>
      <w:r w:rsidRPr="00A028EC">
        <w:t xml:space="preserve">Dr Tereza </w:t>
      </w:r>
      <w:proofErr w:type="spellStart"/>
      <w:r w:rsidRPr="00A028EC">
        <w:t>Capelos</w:t>
      </w:r>
      <w:proofErr w:type="spellEnd"/>
      <w:r w:rsidRPr="00A028EC">
        <w:t>, Lecturer in Politics, University of Surrey</w:t>
      </w:r>
    </w:p>
    <w:p w:rsidR="00A028EC" w:rsidRPr="00A028EC" w:rsidRDefault="00A028EC" w:rsidP="00A028EC">
      <w:pPr>
        <w:pStyle w:val="T8TextBody"/>
      </w:pPr>
      <w:r w:rsidRPr="00A028EC">
        <w:t>Dr Liz Richardson, Senior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Christian </w:t>
      </w:r>
      <w:proofErr w:type="spellStart"/>
      <w:r w:rsidRPr="00A028EC">
        <w:t>Schemmel</w:t>
      </w:r>
      <w:proofErr w:type="spellEnd"/>
      <w:r w:rsidRPr="00A028EC">
        <w:t>,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Marta </w:t>
      </w:r>
      <w:proofErr w:type="spellStart"/>
      <w:r w:rsidRPr="00A028EC">
        <w:t>Cantijoch</w:t>
      </w:r>
      <w:proofErr w:type="spellEnd"/>
      <w:r w:rsidRPr="00A028EC">
        <w:t>,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Aoileann</w:t>
      </w:r>
      <w:proofErr w:type="spellEnd"/>
      <w:r w:rsidRPr="00A028EC">
        <w:t xml:space="preserve"> Ni </w:t>
      </w:r>
      <w:proofErr w:type="spellStart"/>
      <w:r w:rsidRPr="00A028EC">
        <w:t>Mhurchu</w:t>
      </w:r>
      <w:proofErr w:type="spellEnd"/>
      <w:r w:rsidRPr="00A028EC">
        <w:t>,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>Dr Alistair Clark, Senior Lecturer in Politics, University of Newcastle</w:t>
      </w:r>
    </w:p>
    <w:p w:rsidR="00A028EC" w:rsidRPr="00A028EC" w:rsidRDefault="00A028EC" w:rsidP="00A028EC">
      <w:pPr>
        <w:pStyle w:val="T8TextBody"/>
      </w:pPr>
      <w:r w:rsidRPr="00A028EC">
        <w:t>Dr Liam Shields, Lecturer in Political Theory, University of Manchester</w:t>
      </w:r>
    </w:p>
    <w:p w:rsidR="00A028EC" w:rsidRPr="00A028EC" w:rsidRDefault="00A028EC" w:rsidP="00A028EC">
      <w:pPr>
        <w:pStyle w:val="T8TextBody"/>
      </w:pPr>
      <w:r w:rsidRPr="00A028EC">
        <w:t>Dr Helena Wray, Associate Professor in Law, Middlesex University</w:t>
      </w:r>
    </w:p>
    <w:p w:rsidR="00A028EC" w:rsidRPr="00A028EC" w:rsidRDefault="00A028EC" w:rsidP="00A028EC">
      <w:pPr>
        <w:pStyle w:val="T8TextBody"/>
      </w:pPr>
      <w:r w:rsidRPr="00A028EC">
        <w:t xml:space="preserve">Dr Jonathan </w:t>
      </w:r>
      <w:proofErr w:type="spellStart"/>
      <w:r w:rsidRPr="00A028EC">
        <w:t>Seglow</w:t>
      </w:r>
      <w:proofErr w:type="spellEnd"/>
      <w:r w:rsidRPr="00A028EC">
        <w:t xml:space="preserve">, Reader in Political Theory, Royal Holloway, University of London </w:t>
      </w:r>
    </w:p>
    <w:p w:rsidR="00A028EC" w:rsidRPr="00A028EC" w:rsidRDefault="00A028EC" w:rsidP="00A028EC">
      <w:pPr>
        <w:pStyle w:val="T8TextBody"/>
      </w:pPr>
      <w:r w:rsidRPr="00A028EC">
        <w:lastRenderedPageBreak/>
        <w:t>Dr Bridget Byrne, Senior Lecturer in Sociology,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Dr. Leandro </w:t>
      </w:r>
      <w:proofErr w:type="spellStart"/>
      <w:r w:rsidRPr="00A028EC">
        <w:t>Vergara</w:t>
      </w:r>
      <w:proofErr w:type="spellEnd"/>
      <w:r w:rsidRPr="00A028EC">
        <w:t>-Camus, Lecturer in Theory, Policy and Practice of Development, SOAS, University of London</w:t>
      </w:r>
    </w:p>
    <w:p w:rsidR="00A028EC" w:rsidRPr="00A028EC" w:rsidRDefault="00A028EC" w:rsidP="00A028EC">
      <w:pPr>
        <w:pStyle w:val="T8TextBody"/>
      </w:pPr>
      <w:r w:rsidRPr="00A028EC">
        <w:t xml:space="preserve">Dr Nicola Pratt, Reader, International Politics of the Middle East, University of Warwick </w:t>
      </w:r>
    </w:p>
    <w:p w:rsidR="00A028EC" w:rsidRPr="00A028EC" w:rsidRDefault="00A028EC" w:rsidP="00A028EC">
      <w:pPr>
        <w:pStyle w:val="T8TextBody"/>
      </w:pPr>
      <w:r w:rsidRPr="00A028EC">
        <w:t xml:space="preserve">Dr Ana Lindley, Lecturer in Development Studies, SOAS, University of London </w:t>
      </w:r>
    </w:p>
    <w:p w:rsidR="00A028EC" w:rsidRPr="00A028EC" w:rsidRDefault="00A028EC" w:rsidP="00A028EC">
      <w:pPr>
        <w:pStyle w:val="T8TextBody"/>
      </w:pPr>
      <w:r w:rsidRPr="00A028EC">
        <w:t>Dr Vicki Squire, Associate Professor of International Security,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Steve </w:t>
      </w:r>
      <w:proofErr w:type="spellStart"/>
      <w:r w:rsidRPr="00A028EC">
        <w:t>Bastow</w:t>
      </w:r>
      <w:proofErr w:type="spellEnd"/>
      <w:r w:rsidRPr="00A028EC">
        <w:t>, Director of Teaching and Learning, School of Economics, History and Politics</w:t>
      </w:r>
      <w:r>
        <w:t xml:space="preserve"> </w:t>
      </w:r>
      <w:r w:rsidRPr="00A028EC">
        <w:t>Kingston University</w:t>
      </w:r>
    </w:p>
    <w:p w:rsidR="00A028EC" w:rsidRPr="00A028EC" w:rsidRDefault="00A028EC" w:rsidP="00A028EC">
      <w:pPr>
        <w:pStyle w:val="T8TextBody"/>
      </w:pPr>
      <w:r w:rsidRPr="00A028EC">
        <w:t xml:space="preserve">Dr Nicola </w:t>
      </w:r>
      <w:proofErr w:type="spellStart"/>
      <w:r w:rsidRPr="00A028EC">
        <w:t>Furrie</w:t>
      </w:r>
      <w:proofErr w:type="spellEnd"/>
      <w:r w:rsidRPr="00A028EC">
        <w:t xml:space="preserve"> Senior Lecturer in Political Communication and Public Affairs, Aberdeen Business School</w:t>
      </w:r>
    </w:p>
    <w:p w:rsidR="00A028EC" w:rsidRPr="00A028EC" w:rsidRDefault="00A028EC" w:rsidP="00A028EC">
      <w:pPr>
        <w:pStyle w:val="T8TextBody"/>
      </w:pPr>
      <w:r w:rsidRPr="00A028EC">
        <w:t>Dr Ben Gidley, Associate Professor,  School of Anthropology and Museum Ethnography, University of Oxford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Sundari</w:t>
      </w:r>
      <w:proofErr w:type="spellEnd"/>
      <w:r w:rsidRPr="00A028EC">
        <w:t xml:space="preserve"> </w:t>
      </w:r>
      <w:proofErr w:type="spellStart"/>
      <w:r w:rsidRPr="00A028EC">
        <w:t>Anitha</w:t>
      </w:r>
      <w:proofErr w:type="spellEnd"/>
      <w:r w:rsidRPr="00A028EC">
        <w:t>, Senior Lecturer in Criminology, School of Social and Political Sciences, University of Lincoln</w:t>
      </w:r>
    </w:p>
    <w:p w:rsidR="00A028EC" w:rsidRPr="00A028EC" w:rsidRDefault="00A028EC" w:rsidP="00A028EC">
      <w:pPr>
        <w:pStyle w:val="T8TextBody"/>
      </w:pPr>
      <w:r w:rsidRPr="00A028EC">
        <w:t xml:space="preserve">Dr Peter </w:t>
      </w:r>
      <w:proofErr w:type="spellStart"/>
      <w:r w:rsidRPr="00A028EC">
        <w:t>McLaverty</w:t>
      </w:r>
      <w:proofErr w:type="spellEnd"/>
      <w:r w:rsidRPr="00A028EC">
        <w:t>, Reader in Public Policy, Aberdeen Business School, Robert Gordon University</w:t>
      </w:r>
    </w:p>
    <w:p w:rsidR="00A028EC" w:rsidRPr="00A028EC" w:rsidRDefault="00A028EC" w:rsidP="00A028EC">
      <w:pPr>
        <w:pStyle w:val="T8TextBody"/>
      </w:pPr>
      <w:r w:rsidRPr="00A028EC">
        <w:t>Dr Elizabeth Evans, Lecturer in Politics, University of Bristol</w:t>
      </w:r>
    </w:p>
    <w:p w:rsidR="00A028EC" w:rsidRPr="00A028EC" w:rsidRDefault="00A028EC" w:rsidP="00A028EC">
      <w:pPr>
        <w:pStyle w:val="T8TextBody"/>
      </w:pPr>
      <w:r w:rsidRPr="00A028EC">
        <w:t xml:space="preserve">Dr Barbara </w:t>
      </w:r>
      <w:proofErr w:type="spellStart"/>
      <w:r w:rsidRPr="00A028EC">
        <w:t>Zollner</w:t>
      </w:r>
      <w:proofErr w:type="spellEnd"/>
      <w:r w:rsidRPr="00A028EC">
        <w:t xml:space="preserve">, Lecturer in Politics, </w:t>
      </w:r>
      <w:proofErr w:type="spellStart"/>
      <w:r w:rsidRPr="00A028EC">
        <w:t>Birkbeck</w:t>
      </w:r>
      <w:proofErr w:type="spellEnd"/>
      <w:r w:rsidRPr="00A028EC">
        <w:t xml:space="preserve"> College</w:t>
      </w:r>
    </w:p>
    <w:p w:rsidR="00A028EC" w:rsidRPr="00A028EC" w:rsidRDefault="00A028EC" w:rsidP="00A028EC">
      <w:pPr>
        <w:pStyle w:val="T8TextBody"/>
      </w:pPr>
      <w:r w:rsidRPr="00A028EC">
        <w:t xml:space="preserve">Dr Kieran </w:t>
      </w:r>
      <w:proofErr w:type="spellStart"/>
      <w:r w:rsidRPr="00A028EC">
        <w:t>Oberman</w:t>
      </w:r>
      <w:proofErr w:type="spellEnd"/>
      <w:r w:rsidRPr="00A028EC">
        <w:t xml:space="preserve">, Chancellor's Research Fellow in Politics, Edinburgh University </w:t>
      </w:r>
    </w:p>
    <w:p w:rsidR="00A028EC" w:rsidRPr="00A028EC" w:rsidRDefault="00A028EC" w:rsidP="00A028EC">
      <w:pPr>
        <w:pStyle w:val="T8TextBody"/>
      </w:pPr>
      <w:r w:rsidRPr="00A028EC">
        <w:t xml:space="preserve">Rebecca </w:t>
      </w:r>
      <w:proofErr w:type="spellStart"/>
      <w:r w:rsidRPr="00A028EC">
        <w:t>Parto</w:t>
      </w:r>
      <w:proofErr w:type="spellEnd"/>
      <w:r w:rsidRPr="00A028EC">
        <w:t xml:space="preserve">, Chair, Political Studies Association Postgraduate Network </w:t>
      </w:r>
    </w:p>
    <w:p w:rsidR="00A028EC" w:rsidRPr="00A028EC" w:rsidRDefault="00A028EC" w:rsidP="00A028EC">
      <w:pPr>
        <w:pStyle w:val="T8TextBody"/>
      </w:pPr>
      <w:r w:rsidRPr="00A028EC">
        <w:t>Professor David Owen, University of Southampton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Meera</w:t>
      </w:r>
      <w:proofErr w:type="spellEnd"/>
      <w:r w:rsidRPr="00A028EC">
        <w:t xml:space="preserve"> </w:t>
      </w:r>
      <w:proofErr w:type="spellStart"/>
      <w:r w:rsidRPr="00A028EC">
        <w:t>Sabaratnam</w:t>
      </w:r>
      <w:proofErr w:type="spellEnd"/>
      <w:r w:rsidRPr="00A028EC">
        <w:t>, Lecturer in Politics, SOAS, University of London</w:t>
      </w:r>
    </w:p>
    <w:p w:rsidR="00A028EC" w:rsidRPr="00A028EC" w:rsidRDefault="00A028EC" w:rsidP="00A028EC">
      <w:pPr>
        <w:pStyle w:val="T8TextBody"/>
      </w:pPr>
      <w:r w:rsidRPr="00A028EC">
        <w:t xml:space="preserve">Dr Amrita, Senior Teaching Fellow in History, SOAS,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Mihaela</w:t>
      </w:r>
      <w:proofErr w:type="spellEnd"/>
      <w:r w:rsidRPr="00A028EC">
        <w:t xml:space="preserve"> </w:t>
      </w:r>
      <w:proofErr w:type="spellStart"/>
      <w:r w:rsidRPr="00A028EC">
        <w:t>Mihai</w:t>
      </w:r>
      <w:proofErr w:type="spellEnd"/>
      <w:r w:rsidRPr="00A028EC">
        <w:t>, Lecturer in Politics, University of Edinburgh</w:t>
      </w:r>
    </w:p>
    <w:p w:rsidR="00A028EC" w:rsidRPr="00A028EC" w:rsidRDefault="00A028EC" w:rsidP="00A028EC">
      <w:pPr>
        <w:pStyle w:val="T8TextBody"/>
      </w:pPr>
      <w:r w:rsidRPr="00A028EC">
        <w:t xml:space="preserve">Dr Paul O'Connell, Reader in Law, SOAS,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Ian </w:t>
      </w:r>
      <w:proofErr w:type="spellStart"/>
      <w:r w:rsidRPr="00A028EC">
        <w:t>Bruff</w:t>
      </w:r>
      <w:proofErr w:type="spellEnd"/>
      <w:r w:rsidRPr="00A028EC">
        <w:t>, Lecturer in European Politics,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Lars </w:t>
      </w:r>
      <w:proofErr w:type="spellStart"/>
      <w:r w:rsidRPr="00A028EC">
        <w:t>Laamann</w:t>
      </w:r>
      <w:proofErr w:type="spellEnd"/>
      <w:r w:rsidRPr="00A028EC">
        <w:t xml:space="preserve">, Lecturer in History, SOAS,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Hedi</w:t>
      </w:r>
      <w:proofErr w:type="spellEnd"/>
      <w:r w:rsidRPr="00A028EC">
        <w:t xml:space="preserve"> </w:t>
      </w:r>
      <w:proofErr w:type="spellStart"/>
      <w:r w:rsidRPr="00A028EC">
        <w:t>Viterbo</w:t>
      </w:r>
      <w:proofErr w:type="spellEnd"/>
      <w:r w:rsidRPr="00A028EC">
        <w:t>, Lecturer in Politics, SOAS, University of London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Upamanyu</w:t>
      </w:r>
      <w:proofErr w:type="spellEnd"/>
      <w:r w:rsidRPr="00A028EC">
        <w:t xml:space="preserve"> Pablo </w:t>
      </w:r>
      <w:proofErr w:type="spellStart"/>
      <w:r w:rsidRPr="00A028EC">
        <w:t>Mukherjee</w:t>
      </w:r>
      <w:proofErr w:type="spellEnd"/>
      <w:r w:rsidRPr="00A028EC">
        <w:t>, Professor of English and Comparative Literary Studies</w:t>
      </w:r>
    </w:p>
    <w:p w:rsidR="00A028EC" w:rsidRPr="00A028EC" w:rsidRDefault="00A028EC" w:rsidP="00A028EC">
      <w:pPr>
        <w:pStyle w:val="T8TextBody"/>
      </w:pPr>
      <w:r w:rsidRPr="00A028EC">
        <w:t>Dr Michael Buehler, Lecturer in Comparative Politics, SOAS, University of London</w:t>
      </w:r>
    </w:p>
    <w:p w:rsidR="00A028EC" w:rsidRPr="00A028EC" w:rsidRDefault="00A028EC" w:rsidP="00A028EC">
      <w:pPr>
        <w:pStyle w:val="T8TextBody"/>
      </w:pPr>
      <w:r w:rsidRPr="00A028EC">
        <w:lastRenderedPageBreak/>
        <w:t xml:space="preserve">Dr Judith Bara, Senior Lecturer in Politics, Queen Mary, </w:t>
      </w:r>
      <w:proofErr w:type="spellStart"/>
      <w:r w:rsidRPr="00A028EC">
        <w:t>Univerity</w:t>
      </w:r>
      <w:proofErr w:type="spellEnd"/>
      <w:r w:rsidRPr="00A028EC">
        <w:t xml:space="preserve"> of London</w:t>
      </w:r>
    </w:p>
    <w:p w:rsidR="00A028EC" w:rsidRPr="00A028EC" w:rsidRDefault="00A028EC" w:rsidP="00A028EC">
      <w:pPr>
        <w:pStyle w:val="T8TextBody"/>
      </w:pPr>
      <w:r w:rsidRPr="00A028EC">
        <w:t>Dr Louise Thompson, Lecturer in British Politics, University of Surrey</w:t>
      </w:r>
    </w:p>
    <w:p w:rsidR="00A028EC" w:rsidRPr="00A028EC" w:rsidRDefault="00A028EC" w:rsidP="00A028EC">
      <w:pPr>
        <w:pStyle w:val="T8TextBody"/>
      </w:pPr>
      <w:r w:rsidRPr="00A028EC">
        <w:t xml:space="preserve">Dr Leslie </w:t>
      </w:r>
      <w:proofErr w:type="spellStart"/>
      <w:r w:rsidRPr="00A028EC">
        <w:t>Vinjamuri</w:t>
      </w:r>
      <w:proofErr w:type="spellEnd"/>
      <w:r w:rsidRPr="00A028EC">
        <w:t>, Senior Lecturer in Politics, SOAS, University of London</w:t>
      </w:r>
    </w:p>
    <w:p w:rsidR="00A028EC" w:rsidRPr="00A028EC" w:rsidRDefault="00A028EC" w:rsidP="00A028EC">
      <w:pPr>
        <w:pStyle w:val="T8TextBody"/>
      </w:pPr>
      <w:r w:rsidRPr="00A028EC">
        <w:t xml:space="preserve">Dr Pontus </w:t>
      </w:r>
      <w:proofErr w:type="spellStart"/>
      <w:r w:rsidRPr="00A028EC">
        <w:t>Odmalm</w:t>
      </w:r>
      <w:proofErr w:type="spellEnd"/>
      <w:r w:rsidRPr="00A028EC">
        <w:t>, Senior Lecturer in Politics, University of Edinburgh</w:t>
      </w:r>
    </w:p>
    <w:p w:rsidR="00A028EC" w:rsidRPr="00A028EC" w:rsidRDefault="00A028EC" w:rsidP="00A028EC">
      <w:pPr>
        <w:pStyle w:val="T8TextBody"/>
      </w:pPr>
      <w:r w:rsidRPr="00A028EC">
        <w:t xml:space="preserve">Dr Pierre-Philippe </w:t>
      </w:r>
      <w:proofErr w:type="spellStart"/>
      <w:r w:rsidRPr="00A028EC">
        <w:t>Fraiture</w:t>
      </w:r>
      <w:proofErr w:type="spellEnd"/>
      <w:r w:rsidRPr="00A028EC">
        <w:t xml:space="preserve"> Head of French Studies and Professor of French,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Mulaika</w:t>
      </w:r>
      <w:proofErr w:type="spellEnd"/>
      <w:r w:rsidRPr="00A028EC">
        <w:t xml:space="preserve"> </w:t>
      </w:r>
      <w:proofErr w:type="spellStart"/>
      <w:r w:rsidRPr="00A028EC">
        <w:t>Hijjas</w:t>
      </w:r>
      <w:proofErr w:type="spellEnd"/>
      <w:r w:rsidRPr="00A028EC">
        <w:t>, Lecturer in South East Asian Studies, SOAS, University of London</w:t>
      </w:r>
    </w:p>
    <w:p w:rsidR="00A028EC" w:rsidRPr="00A028EC" w:rsidRDefault="00A028EC" w:rsidP="00A028EC">
      <w:pPr>
        <w:pStyle w:val="T8TextBody"/>
      </w:pPr>
      <w:r w:rsidRPr="00A028EC">
        <w:t xml:space="preserve">Dr Kevin Millar, Teaching Fellow in Politics, University of Durham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Frauke</w:t>
      </w:r>
      <w:proofErr w:type="spellEnd"/>
      <w:r w:rsidRPr="00A028EC">
        <w:t xml:space="preserve"> Urban, Senior Lecturer in Environment and Development, SOAS, University of London</w:t>
      </w:r>
    </w:p>
    <w:p w:rsidR="00A028EC" w:rsidRPr="00A028EC" w:rsidRDefault="00A028EC" w:rsidP="00A028EC">
      <w:pPr>
        <w:pStyle w:val="T8TextBody"/>
      </w:pPr>
      <w:r w:rsidRPr="00A028EC">
        <w:t>Lucy Hatton, PhD researcher in Politics, Department of Politics and International Studies, University of Warwick</w:t>
      </w:r>
    </w:p>
    <w:p w:rsidR="00A028EC" w:rsidRPr="00A028EC" w:rsidRDefault="00A028EC" w:rsidP="00A028EC">
      <w:pPr>
        <w:pStyle w:val="T8TextBody"/>
      </w:pPr>
      <w:r w:rsidRPr="00A028EC">
        <w:t>Dr Elizabeth Kahn, Lecturer in Political Theory, School of Politics and International Affairs, University of Durham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Carly</w:t>
      </w:r>
      <w:proofErr w:type="spellEnd"/>
      <w:r w:rsidRPr="00A028EC">
        <w:t xml:space="preserve"> Beckerman-Boys, Lecture in the International Relations of the Middle East, School of Politics and International Affairs, University of Durham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Kamran</w:t>
      </w:r>
      <w:proofErr w:type="spellEnd"/>
      <w:r w:rsidRPr="00A028EC">
        <w:t xml:space="preserve"> Khan, Lecturer in Politics, University of Leicester</w:t>
      </w:r>
    </w:p>
    <w:p w:rsidR="00A028EC" w:rsidRPr="00A028EC" w:rsidRDefault="00A028EC" w:rsidP="00A028EC">
      <w:pPr>
        <w:pStyle w:val="T8TextBody"/>
      </w:pPr>
      <w:r w:rsidRPr="00A028EC">
        <w:t>Eloise Bertrand, PhD researcher in Politics and International Studies,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Julia </w:t>
      </w:r>
      <w:proofErr w:type="spellStart"/>
      <w:r w:rsidRPr="00A028EC">
        <w:t>Welland</w:t>
      </w:r>
      <w:proofErr w:type="spellEnd"/>
      <w:r w:rsidRPr="00A028EC">
        <w:t>, Teaching Fellow, Department of Politics and International Studies,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Laia </w:t>
      </w:r>
      <w:proofErr w:type="spellStart"/>
      <w:r w:rsidRPr="00A028EC">
        <w:t>Becares</w:t>
      </w:r>
      <w:proofErr w:type="spellEnd"/>
      <w:r w:rsidRPr="00A028EC">
        <w:t>, Joint ESRC/</w:t>
      </w:r>
      <w:proofErr w:type="spellStart"/>
      <w:r w:rsidRPr="00A028EC">
        <w:t>Hallsworth</w:t>
      </w:r>
      <w:proofErr w:type="spellEnd"/>
      <w:r w:rsidRPr="00A028EC">
        <w:t xml:space="preserve"> Research Fellow, Centre on the Dynamics of Ethnicity, University of Manchester</w:t>
      </w:r>
    </w:p>
    <w:p w:rsidR="00A028EC" w:rsidRPr="00A028EC" w:rsidRDefault="00A028EC" w:rsidP="00A028EC">
      <w:pPr>
        <w:pStyle w:val="T8TextBody"/>
      </w:pPr>
      <w:r w:rsidRPr="00A028EC">
        <w:t>Dr Carl Death, Senior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Federico </w:t>
      </w:r>
      <w:proofErr w:type="spellStart"/>
      <w:r w:rsidRPr="00A028EC">
        <w:t>Mucciarelli</w:t>
      </w:r>
      <w:proofErr w:type="spellEnd"/>
      <w:r w:rsidRPr="00A028EC">
        <w:t xml:space="preserve"> Reader in Financial Law SOAS, University of London, </w:t>
      </w:r>
    </w:p>
    <w:p w:rsidR="00A028EC" w:rsidRPr="00A028EC" w:rsidRDefault="00A028EC" w:rsidP="00A028EC">
      <w:pPr>
        <w:pStyle w:val="T8TextBody"/>
      </w:pPr>
      <w:r w:rsidRPr="00A028EC">
        <w:t xml:space="preserve">Dr James Caron, Lecturer in </w:t>
      </w:r>
      <w:proofErr w:type="spellStart"/>
      <w:r w:rsidRPr="00A028EC">
        <w:t>Islamicate</w:t>
      </w:r>
      <w:proofErr w:type="spellEnd"/>
      <w:r w:rsidRPr="00A028EC">
        <w:t xml:space="preserve"> South Asia, Faculty of Languages and Cultures, SOAS - University of London</w:t>
      </w:r>
    </w:p>
    <w:p w:rsidR="00A028EC" w:rsidRPr="00A028EC" w:rsidRDefault="00A028EC" w:rsidP="00A028EC">
      <w:pPr>
        <w:pStyle w:val="T8TextBody"/>
      </w:pPr>
      <w:r w:rsidRPr="00A028EC">
        <w:t>Dr Lucy Lowe, Lecturer in Social Anthropology, University of Edinburgh</w:t>
      </w:r>
    </w:p>
    <w:p w:rsidR="00A028EC" w:rsidRPr="00A028EC" w:rsidRDefault="00A028EC" w:rsidP="00A028EC">
      <w:pPr>
        <w:pStyle w:val="T8TextBody"/>
      </w:pPr>
      <w:r w:rsidRPr="00A028EC">
        <w:t>Dr Robert Jump, Lecturer in Economic, University of Kingston</w:t>
      </w:r>
    </w:p>
    <w:p w:rsidR="00A028EC" w:rsidRPr="00A028EC" w:rsidRDefault="00A028EC" w:rsidP="00A028EC">
      <w:pPr>
        <w:pStyle w:val="T8TextBody"/>
      </w:pPr>
      <w:r w:rsidRPr="00A028EC">
        <w:t>Dr Nick Turnbull, Senior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>Dr Stuart Shields, Senior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Olga </w:t>
      </w:r>
      <w:proofErr w:type="spellStart"/>
      <w:r w:rsidRPr="00A028EC">
        <w:t>Onuch</w:t>
      </w:r>
      <w:proofErr w:type="spellEnd"/>
      <w:r w:rsidRPr="00A028EC">
        <w:t>,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lastRenderedPageBreak/>
        <w:t xml:space="preserve">Dr Anastasia </w:t>
      </w:r>
      <w:proofErr w:type="spellStart"/>
      <w:r w:rsidRPr="00A028EC">
        <w:t>Taryn</w:t>
      </w:r>
      <w:proofErr w:type="spellEnd"/>
      <w:r w:rsidRPr="00A028EC">
        <w:t>, Lecturer in Law, University of Liverpool</w:t>
      </w:r>
    </w:p>
    <w:p w:rsidR="00A028EC" w:rsidRPr="00A028EC" w:rsidRDefault="00A028EC" w:rsidP="00A028EC">
      <w:pPr>
        <w:pStyle w:val="T8TextBody"/>
      </w:pPr>
      <w:r w:rsidRPr="00A028EC">
        <w:t xml:space="preserve">Lauren </w:t>
      </w:r>
      <w:proofErr w:type="spellStart"/>
      <w:r w:rsidRPr="00A028EC">
        <w:t>Tooker</w:t>
      </w:r>
      <w:proofErr w:type="spellEnd"/>
      <w:r w:rsidRPr="00A028EC">
        <w:t xml:space="preserve">, Erasmus </w:t>
      </w:r>
      <w:proofErr w:type="spellStart"/>
      <w:r w:rsidRPr="00A028EC">
        <w:t>Mundus</w:t>
      </w:r>
      <w:proofErr w:type="spellEnd"/>
      <w:r w:rsidRPr="00A028EC">
        <w:t xml:space="preserve"> Doctoral Research Fellow,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Steve </w:t>
      </w:r>
      <w:proofErr w:type="spellStart"/>
      <w:r w:rsidRPr="00A028EC">
        <w:t>Ketterell</w:t>
      </w:r>
      <w:proofErr w:type="spellEnd"/>
      <w:r w:rsidRPr="00A028EC">
        <w:t>, Associate Professor in Politics, University of Warwick</w:t>
      </w:r>
    </w:p>
    <w:p w:rsidR="00A028EC" w:rsidRPr="00A028EC" w:rsidRDefault="00A028EC" w:rsidP="00A028EC">
      <w:pPr>
        <w:pStyle w:val="T8TextBody"/>
      </w:pPr>
      <w:r w:rsidRPr="00A028EC">
        <w:t>Dr Veronique Pin-Fat, Senior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>Dr Daniel Fitzpatrick,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Neophytos</w:t>
      </w:r>
      <w:proofErr w:type="spellEnd"/>
      <w:r w:rsidRPr="00A028EC">
        <w:t xml:space="preserve"> </w:t>
      </w:r>
      <w:proofErr w:type="spellStart"/>
      <w:r w:rsidRPr="00A028EC">
        <w:t>Loizides</w:t>
      </w:r>
      <w:proofErr w:type="spellEnd"/>
      <w:r w:rsidRPr="00A028EC">
        <w:t>, Reader in International Conflict Analysis, University of Kent</w:t>
      </w:r>
    </w:p>
    <w:p w:rsidR="00A028EC" w:rsidRPr="00A028EC" w:rsidRDefault="00A028EC" w:rsidP="00A028EC">
      <w:pPr>
        <w:pStyle w:val="T8TextBody"/>
      </w:pPr>
      <w:r w:rsidRPr="00A028EC">
        <w:t>Dr. Bridget Cotter, Lecturer in Politics, University of Westminster</w:t>
      </w:r>
    </w:p>
    <w:p w:rsidR="00A028EC" w:rsidRPr="00A028EC" w:rsidRDefault="00A028EC" w:rsidP="00A028EC">
      <w:pPr>
        <w:pStyle w:val="T8TextBody"/>
      </w:pPr>
      <w:r w:rsidRPr="00A028EC">
        <w:t xml:space="preserve">Dr Nic </w:t>
      </w:r>
      <w:proofErr w:type="spellStart"/>
      <w:r w:rsidRPr="00A028EC">
        <w:t>Cheeseman</w:t>
      </w:r>
      <w:proofErr w:type="spellEnd"/>
      <w:r w:rsidRPr="00A028EC">
        <w:t>, Associate Professor in African Politics, University of Oxford</w:t>
      </w:r>
    </w:p>
    <w:p w:rsidR="00A028EC" w:rsidRPr="00A028EC" w:rsidRDefault="00A028EC" w:rsidP="00A028EC">
      <w:pPr>
        <w:pStyle w:val="T8TextBody"/>
      </w:pPr>
      <w:r w:rsidRPr="00A028EC">
        <w:t xml:space="preserve">Dr Vikki </w:t>
      </w:r>
      <w:proofErr w:type="spellStart"/>
      <w:r w:rsidRPr="00A028EC">
        <w:t>Boliver</w:t>
      </w:r>
      <w:proofErr w:type="spellEnd"/>
      <w:r w:rsidRPr="00A028EC">
        <w:t>, Senior Lecturer in Sociology, University of Durham</w:t>
      </w:r>
    </w:p>
    <w:p w:rsidR="00A028EC" w:rsidRPr="00A028EC" w:rsidRDefault="00A028EC" w:rsidP="00A028EC">
      <w:pPr>
        <w:pStyle w:val="T8TextBody"/>
      </w:pPr>
      <w:r w:rsidRPr="00A028EC">
        <w:t>Dr Anita Schrader-McMillan, Senior Research Fellow, Warwick Medical School</w:t>
      </w:r>
    </w:p>
    <w:p w:rsidR="00A028EC" w:rsidRPr="00A028EC" w:rsidRDefault="00A028EC" w:rsidP="00A028EC">
      <w:pPr>
        <w:pStyle w:val="T8TextBody"/>
      </w:pPr>
      <w:r w:rsidRPr="00A028EC">
        <w:t>Dr David Hudson, Senior Lecturer in Political Economy, University College London</w:t>
      </w:r>
    </w:p>
    <w:p w:rsidR="00A028EC" w:rsidRPr="00A028EC" w:rsidRDefault="00A028EC" w:rsidP="00A028EC">
      <w:pPr>
        <w:pStyle w:val="T8TextBody"/>
      </w:pPr>
      <w:r w:rsidRPr="00A028EC">
        <w:t xml:space="preserve">Dr Tom </w:t>
      </w:r>
      <w:proofErr w:type="spellStart"/>
      <w:r w:rsidRPr="00A028EC">
        <w:t>Dannenbaum</w:t>
      </w:r>
      <w:proofErr w:type="spellEnd"/>
      <w:r w:rsidRPr="00A028EC">
        <w:t xml:space="preserve">, Lecturer in Human Rights, University College London </w:t>
      </w:r>
    </w:p>
    <w:p w:rsidR="00A028EC" w:rsidRPr="00A028EC" w:rsidRDefault="00A028EC" w:rsidP="00A028EC">
      <w:pPr>
        <w:pStyle w:val="T8TextBody"/>
      </w:pPr>
      <w:r w:rsidRPr="00A028EC">
        <w:t xml:space="preserve">Dr Christina </w:t>
      </w:r>
      <w:proofErr w:type="spellStart"/>
      <w:r w:rsidRPr="00A028EC">
        <w:t>Achinger</w:t>
      </w:r>
      <w:proofErr w:type="spellEnd"/>
      <w:r w:rsidRPr="00A028EC">
        <w:t>, Associate Professor in German Studies,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Edyta</w:t>
      </w:r>
      <w:proofErr w:type="spellEnd"/>
      <w:r w:rsidRPr="00A028EC">
        <w:t xml:space="preserve"> </w:t>
      </w:r>
      <w:proofErr w:type="spellStart"/>
      <w:r w:rsidRPr="00A028EC">
        <w:t>Roszko</w:t>
      </w:r>
      <w:proofErr w:type="spellEnd"/>
      <w:r w:rsidRPr="00A028EC">
        <w:t>, Marie Curie Research Fellow in Politics, University of Durham</w:t>
      </w:r>
    </w:p>
    <w:p w:rsidR="00A028EC" w:rsidRPr="00A028EC" w:rsidRDefault="00A028EC" w:rsidP="00A028EC">
      <w:pPr>
        <w:pStyle w:val="T8TextBody"/>
      </w:pPr>
      <w:r w:rsidRPr="00A028EC">
        <w:t>Dr Sarah Fine, Lecturer in Philosophy, Kings College London</w:t>
      </w:r>
    </w:p>
    <w:p w:rsidR="00A028EC" w:rsidRPr="00A028EC" w:rsidRDefault="00A028EC" w:rsidP="00A028EC">
      <w:pPr>
        <w:pStyle w:val="T8TextBody"/>
      </w:pPr>
      <w:r w:rsidRPr="00A028EC">
        <w:t xml:space="preserve">Dr Sam </w:t>
      </w:r>
      <w:proofErr w:type="spellStart"/>
      <w:r w:rsidRPr="00A028EC">
        <w:t>Freiedman</w:t>
      </w:r>
      <w:proofErr w:type="spellEnd"/>
      <w:r w:rsidRPr="00A028EC">
        <w:t>, Assistant Professor in Sociology, London School of Economics and Political Science</w:t>
      </w:r>
    </w:p>
    <w:p w:rsidR="00A028EC" w:rsidRPr="00A028EC" w:rsidRDefault="00A028EC" w:rsidP="00A028EC">
      <w:pPr>
        <w:pStyle w:val="T8TextBody"/>
      </w:pPr>
      <w:r w:rsidRPr="00A028EC">
        <w:t>Dr Anita Schrader-McMillan, Senior Research Fellow, Warwick Medical School</w:t>
      </w:r>
    </w:p>
    <w:p w:rsidR="00A028EC" w:rsidRPr="00A028EC" w:rsidRDefault="00A028EC" w:rsidP="00A028EC">
      <w:pPr>
        <w:pStyle w:val="T8TextBody"/>
      </w:pPr>
      <w:r w:rsidRPr="00A028EC">
        <w:t>Dr Sara Dorman, Lecturer in Politics, University of Edinburgh</w:t>
      </w:r>
    </w:p>
    <w:p w:rsidR="00A028EC" w:rsidRPr="00A028EC" w:rsidRDefault="00A028EC" w:rsidP="00A028EC">
      <w:pPr>
        <w:pStyle w:val="T8TextBody"/>
      </w:pPr>
      <w:r w:rsidRPr="00A028EC">
        <w:t>Dr Richard Child,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>Dr Laura McLeod, Lecturer in Politics,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Gunvor</w:t>
      </w:r>
      <w:proofErr w:type="spellEnd"/>
      <w:r w:rsidRPr="00A028EC">
        <w:t xml:space="preserve"> </w:t>
      </w:r>
      <w:proofErr w:type="spellStart"/>
      <w:r w:rsidRPr="00A028EC">
        <w:t>Jónsson</w:t>
      </w:r>
      <w:proofErr w:type="spellEnd"/>
      <w:r w:rsidRPr="00A028EC">
        <w:t>,  Departmental Lecturer in Migration and Development</w:t>
      </w:r>
      <w:r>
        <w:t xml:space="preserve">, </w:t>
      </w:r>
      <w:r w:rsidRPr="00A028EC">
        <w:t>Dept. of International Development University of Oxford</w:t>
      </w:r>
    </w:p>
    <w:p w:rsidR="00A028EC" w:rsidRPr="00A028EC" w:rsidRDefault="00A028EC" w:rsidP="00A028EC">
      <w:pPr>
        <w:pStyle w:val="T8TextBody"/>
      </w:pPr>
      <w:r w:rsidRPr="00A028EC">
        <w:t>Dr Adrienne Roberts, Lecturer in International Politics, University of Manchester</w:t>
      </w:r>
    </w:p>
    <w:p w:rsidR="00A028EC" w:rsidRPr="00A028EC" w:rsidRDefault="00A028EC" w:rsidP="00A028EC">
      <w:pPr>
        <w:pStyle w:val="T8TextBody"/>
      </w:pPr>
      <w:r w:rsidRPr="00A028EC">
        <w:t>Dr Rainbow Murray, Reader in Politics, Queen Mary University of London</w:t>
      </w:r>
    </w:p>
    <w:p w:rsidR="00A028EC" w:rsidRPr="00A028EC" w:rsidRDefault="00A028EC" w:rsidP="00A028EC">
      <w:pPr>
        <w:pStyle w:val="T8TextBody"/>
      </w:pPr>
      <w:r w:rsidRPr="00A028EC">
        <w:t>Dr Robin Pettit, Lecturer in Politics, Kingston University</w:t>
      </w:r>
    </w:p>
    <w:p w:rsidR="00A028EC" w:rsidRPr="00A028EC" w:rsidRDefault="00A028EC" w:rsidP="00A028EC">
      <w:pPr>
        <w:pStyle w:val="T8TextBody"/>
      </w:pPr>
      <w:r w:rsidRPr="00A028EC">
        <w:t>Dr Naomi Wells, Research Fellow, Italian Studies, School of Modern Languages and Cultures,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Subir</w:t>
      </w:r>
      <w:proofErr w:type="spellEnd"/>
      <w:r w:rsidRPr="00A028EC">
        <w:t xml:space="preserve"> </w:t>
      </w:r>
      <w:proofErr w:type="spellStart"/>
      <w:r w:rsidRPr="00A028EC">
        <w:t>Sinha</w:t>
      </w:r>
      <w:proofErr w:type="spellEnd"/>
      <w:r w:rsidRPr="00A028EC">
        <w:t>, Senior Lecturer, Development Studies, SOAS, University of London</w:t>
      </w:r>
    </w:p>
    <w:p w:rsidR="00A028EC" w:rsidRPr="00A028EC" w:rsidRDefault="00A028EC" w:rsidP="00A028EC">
      <w:pPr>
        <w:pStyle w:val="T8TextBody"/>
      </w:pPr>
      <w:r w:rsidRPr="00A028EC">
        <w:t>Dr Oz Hassan, Associate Professor in National Security, University of Warwick</w:t>
      </w:r>
    </w:p>
    <w:p w:rsidR="00A028EC" w:rsidRPr="00A028EC" w:rsidRDefault="00A028EC" w:rsidP="00A028EC">
      <w:pPr>
        <w:pStyle w:val="T8TextBody"/>
      </w:pPr>
      <w:r w:rsidRPr="00A028EC">
        <w:lastRenderedPageBreak/>
        <w:t xml:space="preserve">Dr. </w:t>
      </w:r>
      <w:proofErr w:type="spellStart"/>
      <w:r w:rsidRPr="00A028EC">
        <w:t>Rashmi</w:t>
      </w:r>
      <w:proofErr w:type="spellEnd"/>
      <w:r w:rsidRPr="00A028EC">
        <w:t xml:space="preserve"> Varma, Department of English and Comparative Literary Studies</w:t>
      </w:r>
    </w:p>
    <w:p w:rsidR="00A028EC" w:rsidRPr="00A028EC" w:rsidRDefault="00A028EC" w:rsidP="00A028EC">
      <w:pPr>
        <w:pStyle w:val="T8TextBody"/>
      </w:pPr>
      <w:r w:rsidRPr="00A028EC">
        <w:t>Dr Stephanie Collins, Lecturer in Political Theory, University of Manchester</w:t>
      </w:r>
    </w:p>
    <w:p w:rsidR="00A028EC" w:rsidRPr="00A028EC" w:rsidRDefault="00A028EC" w:rsidP="00A028EC">
      <w:pPr>
        <w:pStyle w:val="T8TextBody"/>
      </w:pPr>
      <w:r w:rsidRPr="00A028EC">
        <w:t>Dr Cristina Masters, Lecturer in International Relations,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Alexandra </w:t>
      </w:r>
      <w:proofErr w:type="spellStart"/>
      <w:r w:rsidRPr="00A028EC">
        <w:t>Homolar</w:t>
      </w:r>
      <w:proofErr w:type="spellEnd"/>
      <w:r w:rsidRPr="00A028EC">
        <w:t>, Associate Professor of International Security, Department of Politics and International Studies, University of Warwick.</w:t>
      </w:r>
    </w:p>
    <w:p w:rsidR="00A028EC" w:rsidRPr="00A028EC" w:rsidRDefault="00A028EC" w:rsidP="00A028EC">
      <w:pPr>
        <w:pStyle w:val="T8TextBody"/>
      </w:pPr>
      <w:r w:rsidRPr="00A028EC">
        <w:t xml:space="preserve">Dr Stephen Dr </w:t>
      </w:r>
      <w:proofErr w:type="spellStart"/>
      <w:r w:rsidRPr="00A028EC">
        <w:t>Wizje</w:t>
      </w:r>
      <w:proofErr w:type="spellEnd"/>
      <w:r w:rsidRPr="00A028EC">
        <w:t>, Senior Lecturer in Political Theory,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Rachel </w:t>
      </w:r>
      <w:proofErr w:type="spellStart"/>
      <w:r w:rsidRPr="00A028EC">
        <w:t>Seoighe</w:t>
      </w:r>
      <w:proofErr w:type="spellEnd"/>
      <w:r w:rsidRPr="00A028EC">
        <w:t>, Research Fellow in Law,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Claire </w:t>
      </w:r>
      <w:proofErr w:type="spellStart"/>
      <w:r w:rsidRPr="00A028EC">
        <w:t>Blencowe</w:t>
      </w:r>
      <w:proofErr w:type="spellEnd"/>
      <w:r w:rsidRPr="00A028EC">
        <w:t>, Associate Professor of Sociology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Samantha </w:t>
      </w:r>
      <w:proofErr w:type="spellStart"/>
      <w:r w:rsidRPr="00A028EC">
        <w:t>Ashenden</w:t>
      </w:r>
      <w:proofErr w:type="spellEnd"/>
      <w:r w:rsidRPr="00A028EC">
        <w:t xml:space="preserve">, Senior Lecturer in Politics, </w:t>
      </w:r>
      <w:proofErr w:type="spellStart"/>
      <w:r w:rsidRPr="00A028EC">
        <w:t>Birkbeck</w:t>
      </w:r>
      <w:proofErr w:type="spellEnd"/>
      <w:r w:rsidRPr="00A028EC">
        <w:t xml:space="preserve"> College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David </w:t>
      </w:r>
      <w:proofErr w:type="spellStart"/>
      <w:r w:rsidRPr="00A028EC">
        <w:t>Cutts</w:t>
      </w:r>
      <w:proofErr w:type="spellEnd"/>
      <w:r w:rsidRPr="00A028EC">
        <w:t>, Reader in Politics, University of Bath</w:t>
      </w:r>
    </w:p>
    <w:p w:rsidR="00A028EC" w:rsidRPr="00A028EC" w:rsidRDefault="00A028EC" w:rsidP="00A028EC">
      <w:pPr>
        <w:pStyle w:val="T8TextBody"/>
      </w:pPr>
      <w:r w:rsidRPr="00A028EC">
        <w:t xml:space="preserve">Dr Trevor </w:t>
      </w:r>
      <w:proofErr w:type="spellStart"/>
      <w:r w:rsidRPr="00A028EC">
        <w:t>McCrisken</w:t>
      </w:r>
      <w:proofErr w:type="spellEnd"/>
      <w:r w:rsidRPr="00A028EC">
        <w:t>, Associate Professor, School of Politics and International Studies,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Ruvi</w:t>
      </w:r>
      <w:proofErr w:type="spellEnd"/>
      <w:r w:rsidRPr="00A028EC">
        <w:t xml:space="preserve"> Ziegler, Lecturer in Law, University of Reading </w:t>
      </w:r>
    </w:p>
    <w:p w:rsidR="00A028EC" w:rsidRPr="00A028EC" w:rsidRDefault="00A028EC" w:rsidP="00A028EC">
      <w:pPr>
        <w:pStyle w:val="T8TextBody"/>
      </w:pPr>
      <w:r w:rsidRPr="00A028EC">
        <w:t xml:space="preserve">Dr Emily McTernan, Lecturer in Political Theory, University College London </w:t>
      </w:r>
    </w:p>
    <w:p w:rsidR="00A028EC" w:rsidRPr="00A028EC" w:rsidRDefault="00A028EC" w:rsidP="00A028EC">
      <w:pPr>
        <w:pStyle w:val="T8TextBody"/>
      </w:pPr>
      <w:r w:rsidRPr="00A028EC">
        <w:t xml:space="preserve">Dr Fiona Adamson, Senior Lecturer in International Relations, SOAS,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Avia</w:t>
      </w:r>
      <w:proofErr w:type="spellEnd"/>
      <w:r w:rsidRPr="00A028EC">
        <w:t xml:space="preserve"> Pasternak, Lecturer in Global Ethics, University College London </w:t>
      </w:r>
    </w:p>
    <w:p w:rsidR="00A028EC" w:rsidRPr="00A028EC" w:rsidRDefault="00A028EC" w:rsidP="00A028EC">
      <w:pPr>
        <w:pStyle w:val="T8TextBody"/>
      </w:pPr>
      <w:r w:rsidRPr="00A028EC">
        <w:t xml:space="preserve">Jennifer Brown, PhD Researcher, University College London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Manjeet</w:t>
      </w:r>
      <w:proofErr w:type="spellEnd"/>
      <w:r w:rsidRPr="00A028EC">
        <w:t xml:space="preserve"> </w:t>
      </w:r>
      <w:proofErr w:type="spellStart"/>
      <w:r w:rsidRPr="00A028EC">
        <w:t>Ramgotra</w:t>
      </w:r>
      <w:proofErr w:type="spellEnd"/>
      <w:r w:rsidRPr="00A028EC">
        <w:t xml:space="preserve">, Senior Teaching Fellow in Politics, SOAS, University of London </w:t>
      </w:r>
    </w:p>
    <w:p w:rsidR="00A028EC" w:rsidRPr="00A028EC" w:rsidRDefault="00A028EC" w:rsidP="00A028EC">
      <w:pPr>
        <w:pStyle w:val="T8TextBody"/>
      </w:pPr>
      <w:proofErr w:type="spellStart"/>
      <w:r w:rsidRPr="00A028EC">
        <w:t>Anca</w:t>
      </w:r>
      <w:proofErr w:type="spellEnd"/>
      <w:r w:rsidRPr="00A028EC">
        <w:t xml:space="preserve"> </w:t>
      </w:r>
      <w:proofErr w:type="spellStart"/>
      <w:r w:rsidRPr="00A028EC">
        <w:t>Gheaus</w:t>
      </w:r>
      <w:proofErr w:type="spellEnd"/>
      <w:r w:rsidRPr="00A028EC">
        <w:t>, Doctoral Researcher in Philosophy, University of Sheffield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Khursheed</w:t>
      </w:r>
      <w:proofErr w:type="spellEnd"/>
      <w:r w:rsidRPr="00A028EC">
        <w:t xml:space="preserve"> </w:t>
      </w:r>
      <w:proofErr w:type="spellStart"/>
      <w:r w:rsidRPr="00A028EC">
        <w:t>Wadia</w:t>
      </w:r>
      <w:proofErr w:type="spellEnd"/>
      <w:r w:rsidRPr="00A028EC">
        <w:t>, Principal Research Fellow in Ethnic Relations,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Ugur</w:t>
      </w:r>
      <w:proofErr w:type="spellEnd"/>
      <w:r w:rsidRPr="00A028EC">
        <w:t xml:space="preserve"> </w:t>
      </w:r>
      <w:proofErr w:type="spellStart"/>
      <w:r w:rsidRPr="00A028EC">
        <w:t>Ozdemir</w:t>
      </w:r>
      <w:proofErr w:type="spellEnd"/>
      <w:r w:rsidRPr="00A028EC">
        <w:t>, Lecturer in Quantitative Political Science</w:t>
      </w:r>
    </w:p>
    <w:p w:rsidR="00A028EC" w:rsidRPr="00A028EC" w:rsidRDefault="00A028EC" w:rsidP="00A028EC">
      <w:pPr>
        <w:pStyle w:val="T8TextBody"/>
      </w:pPr>
      <w:r w:rsidRPr="00A028EC">
        <w:t>Dr Christopher Browning, Lecturer in Politics,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Stephen </w:t>
      </w:r>
      <w:proofErr w:type="spellStart"/>
      <w:r w:rsidRPr="00A028EC">
        <w:t>Kettell</w:t>
      </w:r>
      <w:proofErr w:type="spellEnd"/>
      <w:r w:rsidRPr="00A028EC">
        <w:t>, Associate Professor in Politics and International Studies, University of Warwick</w:t>
      </w:r>
    </w:p>
    <w:p w:rsidR="00A028EC" w:rsidRPr="00A028EC" w:rsidRDefault="00A028EC" w:rsidP="00A028EC">
      <w:pPr>
        <w:pStyle w:val="T8TextBody"/>
      </w:pPr>
      <w:r w:rsidRPr="00A028EC">
        <w:t>Dr Patrick Burke, Lecturer in Politics, University of Westminster</w:t>
      </w:r>
    </w:p>
    <w:p w:rsidR="00A028EC" w:rsidRPr="00A028EC" w:rsidRDefault="00A028EC" w:rsidP="00A028EC">
      <w:pPr>
        <w:pStyle w:val="T8TextBody"/>
      </w:pPr>
      <w:r w:rsidRPr="00A028EC">
        <w:t xml:space="preserve">Dr Ruth </w:t>
      </w:r>
      <w:proofErr w:type="spellStart"/>
      <w:r w:rsidRPr="00A028EC">
        <w:t>Wittlinger</w:t>
      </w:r>
      <w:proofErr w:type="spellEnd"/>
      <w:r w:rsidRPr="00A028EC">
        <w:t>, Senior Lecturer in Politics, University of Durham</w:t>
      </w:r>
    </w:p>
    <w:p w:rsidR="00A028EC" w:rsidRPr="00A028EC" w:rsidRDefault="00A028EC" w:rsidP="00A028EC">
      <w:pPr>
        <w:pStyle w:val="T8TextBody"/>
      </w:pPr>
      <w:r w:rsidRPr="00A028EC">
        <w:t xml:space="preserve">Dr Zoe Marriage, Reader in Development Studies, SOAS, University of London </w:t>
      </w:r>
    </w:p>
    <w:p w:rsidR="00A028EC" w:rsidRPr="00A028EC" w:rsidRDefault="00A028EC" w:rsidP="00A028EC">
      <w:pPr>
        <w:pStyle w:val="T8TextBody"/>
      </w:pPr>
      <w:r w:rsidRPr="00A028EC">
        <w:lastRenderedPageBreak/>
        <w:t xml:space="preserve">Dr </w:t>
      </w:r>
      <w:proofErr w:type="spellStart"/>
      <w:r w:rsidRPr="00A028EC">
        <w:t>Zakia</w:t>
      </w:r>
      <w:proofErr w:type="spellEnd"/>
      <w:r w:rsidRPr="00A028EC">
        <w:t xml:space="preserve"> Shiraz, Postdoctoral Research Fellow, Institute of Advanced Study, University of Warwick</w:t>
      </w:r>
    </w:p>
    <w:p w:rsidR="00A028EC" w:rsidRPr="00A028EC" w:rsidRDefault="00A028EC" w:rsidP="00A028EC">
      <w:pPr>
        <w:pStyle w:val="T8TextBody"/>
      </w:pPr>
      <w:r w:rsidRPr="00A028EC">
        <w:t>Dr Madeline Fagan, Global Research Fellow, Institute of Advanced Study,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Reem</w:t>
      </w:r>
      <w:proofErr w:type="spellEnd"/>
      <w:r w:rsidRPr="00A028EC">
        <w:t xml:space="preserve"> </w:t>
      </w:r>
      <w:proofErr w:type="spellStart"/>
      <w:r w:rsidRPr="00A028EC">
        <w:t>Abou</w:t>
      </w:r>
      <w:proofErr w:type="spellEnd"/>
      <w:r w:rsidRPr="00A028EC">
        <w:t>-El-</w:t>
      </w:r>
      <w:proofErr w:type="spellStart"/>
      <w:r w:rsidRPr="00A028EC">
        <w:t>Fadl</w:t>
      </w:r>
      <w:proofErr w:type="spellEnd"/>
      <w:r w:rsidRPr="00A028EC">
        <w:t xml:space="preserve">, Lecturer in Comparative Politics of the Middle East, SOAS,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Ian </w:t>
      </w:r>
      <w:proofErr w:type="spellStart"/>
      <w:r w:rsidRPr="00A028EC">
        <w:t>O'Flynn</w:t>
      </w:r>
      <w:proofErr w:type="spellEnd"/>
      <w:r w:rsidRPr="00A028EC">
        <w:t>, Lecturer in Politics, Newcastle University</w:t>
      </w:r>
    </w:p>
    <w:p w:rsidR="00A028EC" w:rsidRPr="00A028EC" w:rsidRDefault="00A028EC" w:rsidP="00A028EC">
      <w:pPr>
        <w:pStyle w:val="T8TextBody"/>
      </w:pPr>
      <w:r w:rsidRPr="00A028EC">
        <w:t xml:space="preserve">Dr Simon </w:t>
      </w:r>
      <w:proofErr w:type="spellStart"/>
      <w:r w:rsidRPr="00A028EC">
        <w:t>Choat</w:t>
      </w:r>
      <w:proofErr w:type="spellEnd"/>
      <w:r w:rsidRPr="00A028EC">
        <w:t xml:space="preserve">, Senior Lecturer in Politics, University of Kingston </w:t>
      </w:r>
    </w:p>
    <w:p w:rsidR="00A028EC" w:rsidRPr="00A028EC" w:rsidRDefault="00A028EC" w:rsidP="00A028EC">
      <w:pPr>
        <w:pStyle w:val="T8TextBody"/>
      </w:pPr>
      <w:r w:rsidRPr="00A028EC">
        <w:t xml:space="preserve">Dr Carmen </w:t>
      </w:r>
      <w:proofErr w:type="spellStart"/>
      <w:r w:rsidRPr="00A028EC">
        <w:t>Gebhard</w:t>
      </w:r>
      <w:proofErr w:type="spellEnd"/>
      <w:r w:rsidRPr="00A028EC">
        <w:t>, Lecturer in Politics and International Relations, University of Edinburgh</w:t>
      </w:r>
    </w:p>
    <w:p w:rsidR="00A028EC" w:rsidRPr="00A028EC" w:rsidRDefault="00A028EC" w:rsidP="00A028EC">
      <w:pPr>
        <w:pStyle w:val="T8TextBody"/>
      </w:pPr>
      <w:proofErr w:type="spellStart"/>
      <w:r w:rsidRPr="00A028EC">
        <w:t>Dženeta</w:t>
      </w:r>
      <w:proofErr w:type="spellEnd"/>
      <w:r w:rsidRPr="00A028EC">
        <w:t xml:space="preserve"> </w:t>
      </w:r>
      <w:proofErr w:type="spellStart"/>
      <w:r w:rsidRPr="00A028EC">
        <w:t>Karabegovi</w:t>
      </w:r>
      <w:r w:rsidRPr="00A028EC">
        <w:rPr>
          <w:rFonts w:ascii="Arial" w:hAnsi="Arial" w:cs="Arial"/>
        </w:rPr>
        <w:t>ć</w:t>
      </w:r>
      <w:proofErr w:type="spellEnd"/>
      <w:r w:rsidRPr="00A028EC">
        <w:rPr>
          <w:rFonts w:cs="Frutiger 45"/>
        </w:rPr>
        <w:t>, PhD Candidate, Politics and International Studies</w:t>
      </w:r>
      <w:r w:rsidRPr="00A028EC">
        <w:rPr>
          <w:rFonts w:cs="Frutiger 45"/>
        </w:rPr>
        <w:br/>
        <w:t>Department,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Loredana</w:t>
      </w:r>
      <w:proofErr w:type="spellEnd"/>
      <w:r w:rsidRPr="00A028EC">
        <w:t xml:space="preserve"> </w:t>
      </w:r>
      <w:proofErr w:type="spellStart"/>
      <w:r w:rsidRPr="00A028EC">
        <w:t>Polezzi</w:t>
      </w:r>
      <w:proofErr w:type="spellEnd"/>
      <w:r w:rsidRPr="00A028EC">
        <w:t>, School of Modern Languages and Cultures,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Khursheed</w:t>
      </w:r>
      <w:proofErr w:type="spellEnd"/>
      <w:r w:rsidRPr="00A028EC">
        <w:t xml:space="preserve"> </w:t>
      </w:r>
      <w:proofErr w:type="spellStart"/>
      <w:r w:rsidRPr="00A028EC">
        <w:t>Wadia</w:t>
      </w:r>
      <w:proofErr w:type="spellEnd"/>
      <w:r w:rsidRPr="00A028EC">
        <w:t>, Principal Research Fellow in Ethnic Relations, University of Warwick</w:t>
      </w:r>
    </w:p>
    <w:p w:rsidR="00A028EC" w:rsidRPr="00A028EC" w:rsidRDefault="00A028EC" w:rsidP="00A028EC">
      <w:pPr>
        <w:pStyle w:val="T8TextBody"/>
      </w:pPr>
      <w:r w:rsidRPr="00A028EC">
        <w:t>Dr. Juanita Elias, Associate Professor, Politics &amp; International Studies,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Lena </w:t>
      </w:r>
      <w:proofErr w:type="spellStart"/>
      <w:r w:rsidRPr="00A028EC">
        <w:t>Rethel</w:t>
      </w:r>
      <w:proofErr w:type="spellEnd"/>
      <w:r w:rsidRPr="00A028EC">
        <w:t>, Associate Professor, Politics &amp; International Studies,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Sutha</w:t>
      </w:r>
      <w:proofErr w:type="spellEnd"/>
      <w:r w:rsidRPr="00A028EC">
        <w:t xml:space="preserve"> </w:t>
      </w:r>
      <w:proofErr w:type="spellStart"/>
      <w:r w:rsidRPr="00A028EC">
        <w:t>Nadarajah</w:t>
      </w:r>
      <w:proofErr w:type="spellEnd"/>
      <w:r w:rsidRPr="00A028EC">
        <w:t xml:space="preserve">, Lecturer in International Relations, SOAS,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Dalal</w:t>
      </w:r>
      <w:proofErr w:type="spellEnd"/>
      <w:r w:rsidRPr="00A028EC">
        <w:t xml:space="preserve"> Stevens, Director of Research, School of Law and Reader in Law </w:t>
      </w:r>
    </w:p>
    <w:p w:rsidR="00A028EC" w:rsidRPr="00A028EC" w:rsidRDefault="00A028EC" w:rsidP="00A028EC">
      <w:pPr>
        <w:pStyle w:val="T8TextBody"/>
      </w:pPr>
      <w:r w:rsidRPr="00A028EC">
        <w:t>Dr Ingrid Storm, British Academy Postdoctoral Research Fellow, Centre on the Dynamics of Ethnicity, University of Manchester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Nissa</w:t>
      </w:r>
      <w:proofErr w:type="spellEnd"/>
      <w:r w:rsidRPr="00A028EC">
        <w:t xml:space="preserve"> Finney, Reader in Human Geography, University of St Andrews</w:t>
      </w:r>
    </w:p>
    <w:p w:rsidR="00A028EC" w:rsidRPr="00A028EC" w:rsidRDefault="00A028EC" w:rsidP="00A028EC">
      <w:pPr>
        <w:pStyle w:val="T8TextBody"/>
      </w:pPr>
      <w:r w:rsidRPr="00A028EC">
        <w:t>David Wearing, Doctoral Researcher, SOAS, University of London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Chege</w:t>
      </w:r>
      <w:proofErr w:type="spellEnd"/>
      <w:r w:rsidRPr="00A028EC">
        <w:t xml:space="preserve"> </w:t>
      </w:r>
      <w:proofErr w:type="spellStart"/>
      <w:r w:rsidRPr="00A028EC">
        <w:t>Githoria</w:t>
      </w:r>
      <w:proofErr w:type="spellEnd"/>
      <w:r w:rsidRPr="00A028EC">
        <w:t xml:space="preserve">, Senior Lecturer in Swahili, SOAS, University of London </w:t>
      </w:r>
    </w:p>
    <w:p w:rsidR="00A028EC" w:rsidRPr="00A028EC" w:rsidRDefault="00A028EC" w:rsidP="00A028EC">
      <w:pPr>
        <w:pStyle w:val="T8TextBody"/>
      </w:pPr>
      <w:r w:rsidRPr="00A028EC">
        <w:t>Dr John Harries, Teaching Fellow in Social Anthropology, University of Edinburgh</w:t>
      </w:r>
    </w:p>
    <w:p w:rsidR="00A028EC" w:rsidRPr="00A028EC" w:rsidRDefault="00A028EC" w:rsidP="00A028EC">
      <w:pPr>
        <w:pStyle w:val="T8TextBody"/>
      </w:pPr>
      <w:proofErr w:type="spellStart"/>
      <w:r w:rsidRPr="00A028EC">
        <w:t>Ragnar</w:t>
      </w:r>
      <w:proofErr w:type="spellEnd"/>
      <w:r w:rsidRPr="00A028EC">
        <w:t xml:space="preserve"> </w:t>
      </w:r>
      <w:proofErr w:type="spellStart"/>
      <w:r w:rsidRPr="00A028EC">
        <w:t>Wielandt</w:t>
      </w:r>
      <w:proofErr w:type="spellEnd"/>
      <w:r w:rsidRPr="00A028EC">
        <w:t>, Doctoral Research Fellow, University of Edinburgh</w:t>
      </w:r>
    </w:p>
    <w:p w:rsidR="00A028EC" w:rsidRPr="00A028EC" w:rsidRDefault="00A028EC" w:rsidP="00A028EC">
      <w:pPr>
        <w:pStyle w:val="T8TextBody"/>
      </w:pPr>
      <w:proofErr w:type="spellStart"/>
      <w:r w:rsidRPr="00A028EC">
        <w:t>Tufyal</w:t>
      </w:r>
      <w:proofErr w:type="spellEnd"/>
      <w:r w:rsidRPr="00A028EC">
        <w:t xml:space="preserve"> </w:t>
      </w:r>
      <w:proofErr w:type="spellStart"/>
      <w:r w:rsidRPr="00A028EC">
        <w:t>Choudhury</w:t>
      </w:r>
      <w:proofErr w:type="spellEnd"/>
      <w:r w:rsidRPr="00A028EC">
        <w:t xml:space="preserve"> , Lecturer in Law, Director of Student Support, School of Law, Durham University</w:t>
      </w:r>
    </w:p>
    <w:p w:rsidR="00A028EC" w:rsidRPr="00A028EC" w:rsidRDefault="00A028EC" w:rsidP="00A028EC">
      <w:pPr>
        <w:pStyle w:val="T8TextBody"/>
      </w:pPr>
      <w:r w:rsidRPr="00A028EC">
        <w:t xml:space="preserve">Dr Mohammed </w:t>
      </w:r>
      <w:proofErr w:type="spellStart"/>
      <w:r w:rsidRPr="00A028EC">
        <w:t>Alam</w:t>
      </w:r>
      <w:proofErr w:type="spellEnd"/>
      <w:r w:rsidRPr="00A028EC">
        <w:t>, Lecturer in Sociology, University of Bradford</w:t>
      </w:r>
    </w:p>
    <w:p w:rsidR="00A028EC" w:rsidRPr="00A028EC" w:rsidRDefault="00A028EC" w:rsidP="00A028EC">
      <w:pPr>
        <w:pStyle w:val="T8TextBody"/>
      </w:pPr>
      <w:r w:rsidRPr="00A028EC">
        <w:lastRenderedPageBreak/>
        <w:t xml:space="preserve">Dr. Catherine </w:t>
      </w:r>
      <w:proofErr w:type="spellStart"/>
      <w:r w:rsidRPr="00A028EC">
        <w:t>Goetze</w:t>
      </w:r>
      <w:proofErr w:type="spellEnd"/>
      <w:r w:rsidRPr="00A028EC">
        <w:t xml:space="preserve"> Senior Lecturer in International Relations, School of Global Studies, University of Sussex</w:t>
      </w:r>
    </w:p>
    <w:p w:rsidR="00A028EC" w:rsidRDefault="00A028EC" w:rsidP="00A028EC">
      <w:pPr>
        <w:pStyle w:val="T8TextBody"/>
      </w:pPr>
      <w:r w:rsidRPr="00A028EC">
        <w:t>Dr Patrick McGovern, Department of Sociology, London School of Economics &amp; Political Science</w:t>
      </w:r>
    </w:p>
    <w:p w:rsidR="00A028EC" w:rsidRPr="00A028EC" w:rsidRDefault="00A028EC" w:rsidP="00A028EC">
      <w:pPr>
        <w:pStyle w:val="T8TextBody"/>
      </w:pPr>
      <w:r w:rsidRPr="00A028EC">
        <w:t xml:space="preserve">Dr Francesca </w:t>
      </w:r>
      <w:proofErr w:type="spellStart"/>
      <w:r w:rsidRPr="00A028EC">
        <w:t>Salvi</w:t>
      </w:r>
      <w:proofErr w:type="spellEnd"/>
      <w:r w:rsidRPr="00A028EC">
        <w:t>, Lecturer in Childhood Studies, School of Education and Continuing Studies (SECS), University of Portsmouth</w:t>
      </w:r>
    </w:p>
    <w:p w:rsidR="00A028EC" w:rsidRPr="00A028EC" w:rsidRDefault="00A028EC" w:rsidP="00A028EC">
      <w:pPr>
        <w:pStyle w:val="T8TextBody"/>
      </w:pPr>
      <w:r w:rsidRPr="00A028EC">
        <w:t>Dr James Hampshire, Senior Lecture in Politics,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Tessa </w:t>
      </w:r>
      <w:proofErr w:type="spellStart"/>
      <w:r w:rsidRPr="00A028EC">
        <w:t>Lewin</w:t>
      </w:r>
      <w:proofErr w:type="spellEnd"/>
      <w:r w:rsidRPr="00A028EC">
        <w:t>, Research Fellow, Institute of Development Studies, University of Sussex</w:t>
      </w:r>
    </w:p>
    <w:p w:rsidR="00A028EC" w:rsidRPr="00A028EC" w:rsidRDefault="00A028EC" w:rsidP="00A028EC">
      <w:pPr>
        <w:pStyle w:val="T8TextBody"/>
      </w:pPr>
      <w:r w:rsidRPr="00A028EC">
        <w:t>Dr Olli Hellmann Lecturer in Politics,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Dr. Stephanie E. Berry Lecturer in Public </w:t>
      </w:r>
      <w:proofErr w:type="spellStart"/>
      <w:r w:rsidRPr="00A028EC">
        <w:t>Law,School</w:t>
      </w:r>
      <w:proofErr w:type="spellEnd"/>
      <w:r w:rsidRPr="00A028EC">
        <w:t xml:space="preserve"> of Law, Politics and </w:t>
      </w:r>
      <w:proofErr w:type="spellStart"/>
      <w:r w:rsidRPr="00A028EC">
        <w:t>Sociology,University</w:t>
      </w:r>
      <w:proofErr w:type="spellEnd"/>
      <w:r w:rsidRPr="00A028EC">
        <w:t xml:space="preserve"> of Sussex</w:t>
      </w:r>
    </w:p>
    <w:p w:rsidR="00A028EC" w:rsidRPr="00A028EC" w:rsidRDefault="00A028EC" w:rsidP="00A028EC">
      <w:pPr>
        <w:pStyle w:val="T8TextBody"/>
      </w:pPr>
      <w:r w:rsidRPr="00A028EC">
        <w:t xml:space="preserve">Dr Sabrina </w:t>
      </w:r>
      <w:proofErr w:type="spellStart"/>
      <w:r w:rsidRPr="00A028EC">
        <w:t>Gilani</w:t>
      </w:r>
      <w:proofErr w:type="spellEnd"/>
      <w:r w:rsidRPr="00A028EC">
        <w:t>, University of Sussex, Sussex Law School</w:t>
      </w:r>
    </w:p>
    <w:p w:rsidR="00A028EC" w:rsidRPr="00A028EC" w:rsidRDefault="00A028EC" w:rsidP="00A028EC">
      <w:pPr>
        <w:pStyle w:val="T8TextBody"/>
      </w:pPr>
      <w:r w:rsidRPr="00A028EC">
        <w:t>Dr Elizabeth David-Barrett, Lecturer in Politics,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Edward </w:t>
      </w:r>
      <w:proofErr w:type="spellStart"/>
      <w:r w:rsidRPr="00A028EC">
        <w:t>Guntrip</w:t>
      </w:r>
      <w:proofErr w:type="spellEnd"/>
      <w:r w:rsidRPr="00A028EC">
        <w:t>, Lecturer in Law, Sussex Law School, University of Sussex</w:t>
      </w:r>
    </w:p>
    <w:p w:rsidR="00A028EC" w:rsidRPr="00A028EC" w:rsidRDefault="00A028EC" w:rsidP="00A028EC">
      <w:pPr>
        <w:pStyle w:val="T8TextBody"/>
      </w:pPr>
      <w:r w:rsidRPr="00A028EC">
        <w:t>Dr Steven Colburn, University of Sussex</w:t>
      </w:r>
    </w:p>
    <w:p w:rsidR="00A028EC" w:rsidRPr="00A028EC" w:rsidRDefault="00A028EC" w:rsidP="00A028EC">
      <w:pPr>
        <w:pStyle w:val="T8TextBody"/>
      </w:pPr>
      <w:r w:rsidRPr="00A028EC">
        <w:t>Dr Miranda Alison, Associate Professor in Politics and International Studies,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Sarita</w:t>
      </w:r>
      <w:proofErr w:type="spellEnd"/>
      <w:r w:rsidRPr="00A028EC">
        <w:t xml:space="preserve"> </w:t>
      </w:r>
      <w:proofErr w:type="spellStart"/>
      <w:r w:rsidRPr="00A028EC">
        <w:t>Malik</w:t>
      </w:r>
      <w:proofErr w:type="spellEnd"/>
      <w:r w:rsidRPr="00A028EC">
        <w:t>, Brunel University London</w:t>
      </w:r>
    </w:p>
    <w:p w:rsidR="00A028EC" w:rsidRPr="00A028EC" w:rsidRDefault="00A028EC" w:rsidP="00A028EC">
      <w:pPr>
        <w:pStyle w:val="T8TextBody"/>
      </w:pPr>
      <w:r w:rsidRPr="00A028EC">
        <w:t xml:space="preserve">Dr Victoria </w:t>
      </w:r>
      <w:proofErr w:type="spellStart"/>
      <w:r w:rsidRPr="00A028EC">
        <w:t>Redclift</w:t>
      </w:r>
      <w:proofErr w:type="spellEnd"/>
      <w:r w:rsidRPr="00A028EC">
        <w:t>, Lecturer in Sociology, University of Surrey</w:t>
      </w:r>
    </w:p>
    <w:p w:rsidR="00A028EC" w:rsidRPr="00A028EC" w:rsidRDefault="00A028EC" w:rsidP="00A028EC">
      <w:pPr>
        <w:pStyle w:val="T8TextBody"/>
      </w:pPr>
      <w:r w:rsidRPr="00A028EC">
        <w:t xml:space="preserve">Ms </w:t>
      </w:r>
      <w:proofErr w:type="spellStart"/>
      <w:r w:rsidRPr="00A028EC">
        <w:t>Anneke</w:t>
      </w:r>
      <w:proofErr w:type="spellEnd"/>
      <w:r w:rsidRPr="00A028EC">
        <w:t xml:space="preserve"> Newman, PhD candidate,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Fabio </w:t>
      </w:r>
      <w:proofErr w:type="spellStart"/>
      <w:r w:rsidRPr="00A028EC">
        <w:t>Petito</w:t>
      </w:r>
      <w:proofErr w:type="spellEnd"/>
      <w:r w:rsidRPr="00A028EC">
        <w:t>, Senior Lecturer in International Relations,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Dinah </w:t>
      </w:r>
      <w:proofErr w:type="spellStart"/>
      <w:r w:rsidRPr="00A028EC">
        <w:t>Rajak</w:t>
      </w:r>
      <w:proofErr w:type="spellEnd"/>
      <w:r w:rsidRPr="00A028EC">
        <w:t>, Senior Lecturer in International Development,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Ana </w:t>
      </w:r>
      <w:proofErr w:type="spellStart"/>
      <w:r w:rsidRPr="00A028EC">
        <w:t>Porroche-Escudero</w:t>
      </w:r>
      <w:proofErr w:type="spellEnd"/>
      <w:r w:rsidRPr="00A028EC">
        <w:t>, Lancaster University</w:t>
      </w:r>
    </w:p>
    <w:p w:rsidR="00A028EC" w:rsidRPr="00A028EC" w:rsidRDefault="00A028EC" w:rsidP="00A028EC">
      <w:pPr>
        <w:pStyle w:val="T8TextBody"/>
      </w:pPr>
      <w:r w:rsidRPr="00A028EC">
        <w:t>Dr Leon Wainwright, Reader in Art History, Department of Art History, The Open University</w:t>
      </w:r>
    </w:p>
    <w:p w:rsidR="00A028EC" w:rsidRPr="00A028EC" w:rsidRDefault="00A028EC" w:rsidP="00A028EC">
      <w:pPr>
        <w:pStyle w:val="T8TextBody"/>
      </w:pPr>
      <w:r w:rsidRPr="00A028EC">
        <w:t xml:space="preserve">Dr Stefanie </w:t>
      </w:r>
      <w:proofErr w:type="spellStart"/>
      <w:r w:rsidRPr="00A028EC">
        <w:t>Ortmann</w:t>
      </w:r>
      <w:proofErr w:type="spellEnd"/>
      <w:r w:rsidRPr="00A028EC">
        <w:t>, Lecturer in International Relations, Department of International Relations,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David </w:t>
      </w:r>
      <w:proofErr w:type="spellStart"/>
      <w:r w:rsidRPr="00A028EC">
        <w:t>Axelsen</w:t>
      </w:r>
      <w:proofErr w:type="spellEnd"/>
      <w:r w:rsidRPr="00A028EC">
        <w:t>, Doctoral Researcher, London School of Economics and Political Science</w:t>
      </w:r>
    </w:p>
    <w:p w:rsidR="00A028EC" w:rsidRPr="00A028EC" w:rsidRDefault="00A028EC" w:rsidP="00A028EC">
      <w:pPr>
        <w:pStyle w:val="T8TextBody"/>
      </w:pPr>
      <w:r w:rsidRPr="00A028EC">
        <w:t xml:space="preserve">Dr Nicola </w:t>
      </w:r>
      <w:proofErr w:type="spellStart"/>
      <w:r w:rsidRPr="00A028EC">
        <w:t>Montagna</w:t>
      </w:r>
      <w:proofErr w:type="spellEnd"/>
      <w:r w:rsidRPr="00A028EC">
        <w:t>, Senior Lecturer in Sociology, School of Law, Middlesex University</w:t>
      </w:r>
    </w:p>
    <w:p w:rsidR="00A028EC" w:rsidRPr="00A028EC" w:rsidRDefault="00A028EC" w:rsidP="00A028EC">
      <w:pPr>
        <w:pStyle w:val="T8TextBody"/>
      </w:pPr>
      <w:r w:rsidRPr="00A028EC">
        <w:lastRenderedPageBreak/>
        <w:t>Dr. Pamela Kea, Senior Lecturer in Anthropology, School of Global Studies,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Zahidul</w:t>
      </w:r>
      <w:proofErr w:type="spellEnd"/>
      <w:r w:rsidRPr="00A028EC">
        <w:t xml:space="preserve"> </w:t>
      </w:r>
      <w:proofErr w:type="spellStart"/>
      <w:r w:rsidRPr="00A028EC">
        <w:t>Quayyum</w:t>
      </w:r>
      <w:proofErr w:type="spellEnd"/>
      <w:r w:rsidRPr="00A028EC">
        <w:t>, Health Economics &amp; Health Technology Assessment Institute of Health and Wellbeing, University of Glasgow</w:t>
      </w:r>
    </w:p>
    <w:p w:rsidR="00A028EC" w:rsidRPr="00A028EC" w:rsidRDefault="00A028EC" w:rsidP="00A028EC">
      <w:pPr>
        <w:pStyle w:val="T8TextBody"/>
      </w:pPr>
      <w:r w:rsidRPr="00A028EC">
        <w:t>Suzanne Hall , Assistant Professor in Sociology , London School of Economics and Political Science</w:t>
      </w:r>
    </w:p>
    <w:p w:rsidR="00A028EC" w:rsidRPr="00A028EC" w:rsidRDefault="00A028EC" w:rsidP="00A028EC">
      <w:pPr>
        <w:pStyle w:val="T8TextBody"/>
      </w:pPr>
      <w:r w:rsidRPr="00A028EC">
        <w:t>Andy Pennington, Research Fellow, Department of Public Health and Policy, University of Liverpool</w:t>
      </w:r>
    </w:p>
    <w:p w:rsidR="00A028EC" w:rsidRPr="00A028EC" w:rsidRDefault="00A028EC" w:rsidP="00A028EC">
      <w:pPr>
        <w:pStyle w:val="T8TextBody"/>
      </w:pPr>
      <w:r w:rsidRPr="00A028EC">
        <w:t xml:space="preserve">Dr Erica </w:t>
      </w:r>
      <w:proofErr w:type="spellStart"/>
      <w:r w:rsidRPr="00A028EC">
        <w:t>Consterdine</w:t>
      </w:r>
      <w:proofErr w:type="spellEnd"/>
      <w:r w:rsidRPr="00A028EC">
        <w:t>, Research Fellow, Department of Politics and Contemporary European Studies,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Jennifer </w:t>
      </w:r>
      <w:proofErr w:type="spellStart"/>
      <w:r w:rsidRPr="00A028EC">
        <w:t>Diggins</w:t>
      </w:r>
      <w:proofErr w:type="spellEnd"/>
      <w:r w:rsidRPr="00A028EC">
        <w:t>, Lecturer in Social/Cultural Anthropology,  Oxford Brookes University.</w:t>
      </w:r>
    </w:p>
    <w:p w:rsidR="00A028EC" w:rsidRPr="00A028EC" w:rsidRDefault="00A028EC" w:rsidP="00A028EC">
      <w:pPr>
        <w:pStyle w:val="T8TextBody"/>
      </w:pPr>
      <w:r w:rsidRPr="00A028EC">
        <w:t>Dr Lauren Greenwood, University of Sussex.</w:t>
      </w:r>
    </w:p>
    <w:p w:rsidR="00A028EC" w:rsidRPr="00A028EC" w:rsidRDefault="00A028EC" w:rsidP="00A028EC">
      <w:pPr>
        <w:pStyle w:val="T8TextBody"/>
      </w:pPr>
      <w:r w:rsidRPr="00A028EC">
        <w:t xml:space="preserve">Tereza </w:t>
      </w:r>
      <w:proofErr w:type="spellStart"/>
      <w:r w:rsidRPr="00A028EC">
        <w:t>Germanova</w:t>
      </w:r>
      <w:proofErr w:type="spellEnd"/>
      <w:r w:rsidRPr="00A028EC">
        <w:t>, doctoral researcher in Politics,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Paul </w:t>
      </w:r>
      <w:proofErr w:type="spellStart"/>
      <w:r w:rsidRPr="00A028EC">
        <w:t>Warmington</w:t>
      </w:r>
      <w:proofErr w:type="spellEnd"/>
      <w:r w:rsidRPr="00A028EC">
        <w:t>, Senior Lecturer in Education, Centre for Research in Race &amp; Education, University of Birmingham</w:t>
      </w:r>
    </w:p>
    <w:p w:rsidR="00A028EC" w:rsidRPr="00A028EC" w:rsidRDefault="00A028EC" w:rsidP="00A028EC">
      <w:pPr>
        <w:pStyle w:val="T8TextBody"/>
      </w:pPr>
      <w:r w:rsidRPr="00A028EC">
        <w:t>Dr. John Filling, Lecturer in Political Theory and Fellow of King's College, University of Cambridge</w:t>
      </w:r>
    </w:p>
    <w:p w:rsidR="00A028EC" w:rsidRPr="00A028EC" w:rsidRDefault="00A028EC" w:rsidP="00A028EC">
      <w:pPr>
        <w:pStyle w:val="T8TextBody"/>
      </w:pPr>
      <w:proofErr w:type="spellStart"/>
      <w:r w:rsidRPr="00A028EC">
        <w:t>Oula</w:t>
      </w:r>
      <w:proofErr w:type="spellEnd"/>
      <w:r w:rsidRPr="00A028EC">
        <w:t xml:space="preserve"> </w:t>
      </w:r>
      <w:proofErr w:type="spellStart"/>
      <w:r w:rsidRPr="00A028EC">
        <w:t>Kadhum</w:t>
      </w:r>
      <w:proofErr w:type="spellEnd"/>
      <w:r w:rsidRPr="00A028EC">
        <w:t>, doctoral research fellow in Politics,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Jamie </w:t>
      </w:r>
      <w:proofErr w:type="spellStart"/>
      <w:r w:rsidRPr="00A028EC">
        <w:t>Allinson</w:t>
      </w:r>
      <w:proofErr w:type="spellEnd"/>
      <w:r w:rsidRPr="00A028EC">
        <w:t>, Lecturer in International Relations (Middle East), University of Edinburgh</w:t>
      </w:r>
    </w:p>
    <w:p w:rsidR="00A028EC" w:rsidRPr="00A028EC" w:rsidRDefault="00A028EC" w:rsidP="00A028EC">
      <w:pPr>
        <w:pStyle w:val="T8TextBody"/>
      </w:pPr>
      <w:r w:rsidRPr="00A028EC">
        <w:t xml:space="preserve">Dr Andrea </w:t>
      </w:r>
      <w:proofErr w:type="spellStart"/>
      <w:r w:rsidRPr="00A028EC">
        <w:t>Birdsall</w:t>
      </w:r>
      <w:proofErr w:type="spellEnd"/>
      <w:r w:rsidRPr="00A028EC">
        <w:t>, Lecturer in International Relations, University of Edinburgh</w:t>
      </w:r>
    </w:p>
    <w:p w:rsidR="00A028EC" w:rsidRPr="00A028EC" w:rsidRDefault="00A028EC" w:rsidP="00A028EC">
      <w:pPr>
        <w:pStyle w:val="T8TextBody"/>
      </w:pPr>
      <w:r w:rsidRPr="00A028EC">
        <w:t>Dr Philip Cook, Lecturer in Political Theory, University of Edinburgh</w:t>
      </w:r>
    </w:p>
    <w:p w:rsidR="00A028EC" w:rsidRPr="00A028EC" w:rsidRDefault="00A028EC" w:rsidP="00A028EC">
      <w:pPr>
        <w:pStyle w:val="T8TextBody"/>
      </w:pPr>
      <w:r w:rsidRPr="00A028EC">
        <w:t>Dr Elizabeth Cripps, Lecturer in Political Theory, University of Edinburgh</w:t>
      </w:r>
    </w:p>
    <w:p w:rsidR="00A028EC" w:rsidRPr="00A028EC" w:rsidRDefault="00A028EC" w:rsidP="00A028EC">
      <w:pPr>
        <w:pStyle w:val="T8TextBody"/>
      </w:pPr>
      <w:r w:rsidRPr="00A028EC">
        <w:t xml:space="preserve">Dr Jens </w:t>
      </w:r>
      <w:proofErr w:type="spellStart"/>
      <w:r w:rsidRPr="00A028EC">
        <w:t>Lerche</w:t>
      </w:r>
      <w:proofErr w:type="spellEnd"/>
      <w:r w:rsidRPr="00A028EC">
        <w:t>, Reader in Agrarian and Labour Studies, SOAS, University of London</w:t>
      </w:r>
    </w:p>
    <w:p w:rsidR="00A028EC" w:rsidRPr="00A028EC" w:rsidRDefault="00A028EC" w:rsidP="00A028EC">
      <w:pPr>
        <w:pStyle w:val="T8TextBody"/>
      </w:pPr>
      <w:r w:rsidRPr="00A028EC">
        <w:t>Dr Lynn Dobson, Senior Lecturer in Political Theory, University of Edinburgh</w:t>
      </w:r>
    </w:p>
    <w:p w:rsidR="00A028EC" w:rsidRPr="00A028EC" w:rsidRDefault="00A028EC" w:rsidP="00A028EC">
      <w:pPr>
        <w:pStyle w:val="T8TextBody"/>
      </w:pPr>
      <w:r w:rsidRPr="00A028EC">
        <w:t xml:space="preserve">Dr Claire </w:t>
      </w:r>
      <w:proofErr w:type="spellStart"/>
      <w:r w:rsidRPr="00A028EC">
        <w:t>Duncanson</w:t>
      </w:r>
      <w:proofErr w:type="spellEnd"/>
      <w:r w:rsidRPr="00A028EC">
        <w:t>, Senior Lecturer in International Relations, University of Edinburgh</w:t>
      </w:r>
    </w:p>
    <w:p w:rsidR="00A028EC" w:rsidRPr="00A028EC" w:rsidRDefault="00A028EC" w:rsidP="00A028EC">
      <w:pPr>
        <w:pStyle w:val="T8TextBody"/>
      </w:pPr>
      <w:r w:rsidRPr="00A028EC">
        <w:t>Dr Oliver Escobar, Lecturer in Public Policy, University of Edinburgh</w:t>
      </w:r>
    </w:p>
    <w:p w:rsidR="00A028EC" w:rsidRPr="00A028EC" w:rsidRDefault="00A028EC" w:rsidP="00A028EC">
      <w:pPr>
        <w:pStyle w:val="T8TextBody"/>
      </w:pPr>
      <w:r w:rsidRPr="00A028EC">
        <w:t>Dr Kristen Hopewell, Lecturer in Political Economy, University of Edinburgh</w:t>
      </w:r>
    </w:p>
    <w:p w:rsidR="00A028EC" w:rsidRPr="00A028EC" w:rsidRDefault="00A028EC" w:rsidP="00A028EC">
      <w:pPr>
        <w:pStyle w:val="T8TextBody"/>
      </w:pPr>
      <w:r w:rsidRPr="00A028EC">
        <w:t>Dr Meryl Kenny, Lecturer in Gender Politics, University of Edinburgh</w:t>
      </w:r>
    </w:p>
    <w:p w:rsidR="00A028EC" w:rsidRPr="00A028EC" w:rsidRDefault="00A028EC" w:rsidP="00A028EC">
      <w:pPr>
        <w:pStyle w:val="T8TextBody"/>
      </w:pPr>
      <w:r w:rsidRPr="00A028EC">
        <w:t>Dr Luke March, Senior Lecturer in Soviet and Post-Soviet Politics, University of Edinburgh</w:t>
      </w:r>
    </w:p>
    <w:p w:rsidR="00A028EC" w:rsidRPr="00A028EC" w:rsidRDefault="00A028EC" w:rsidP="00A028EC">
      <w:pPr>
        <w:pStyle w:val="T8TextBody"/>
      </w:pPr>
      <w:r w:rsidRPr="00A028EC">
        <w:lastRenderedPageBreak/>
        <w:t>Dr Andrew Neal, Senior Lecturer in International Relations, University of Edinburgh</w:t>
      </w:r>
    </w:p>
    <w:p w:rsidR="00A028EC" w:rsidRPr="00A028EC" w:rsidRDefault="00A028EC" w:rsidP="00A028EC">
      <w:pPr>
        <w:pStyle w:val="T8TextBody"/>
      </w:pPr>
      <w:r w:rsidRPr="00A028EC">
        <w:t>Dr Tanya Palmer, Lecturer in Law,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Ghazala</w:t>
      </w:r>
      <w:proofErr w:type="spellEnd"/>
      <w:r w:rsidRPr="00A028EC">
        <w:t xml:space="preserve"> Mir, Associate Professor, University of Leeds</w:t>
      </w:r>
    </w:p>
    <w:p w:rsidR="00A028EC" w:rsidRPr="00A028EC" w:rsidRDefault="00A028EC" w:rsidP="00A028EC">
      <w:pPr>
        <w:pStyle w:val="T8TextBody"/>
      </w:pPr>
      <w:proofErr w:type="spellStart"/>
      <w:r w:rsidRPr="00A028EC">
        <w:t>Varun</w:t>
      </w:r>
      <w:proofErr w:type="spellEnd"/>
      <w:r w:rsidRPr="00A028EC">
        <w:t xml:space="preserve"> </w:t>
      </w:r>
      <w:proofErr w:type="spellStart"/>
      <w:r w:rsidRPr="00A028EC">
        <w:t>Uberoi</w:t>
      </w:r>
      <w:proofErr w:type="spellEnd"/>
      <w:r w:rsidRPr="00A028EC">
        <w:t>, Senior Lecturer in Political Theory and Public Policy at Brunel University</w:t>
      </w:r>
    </w:p>
    <w:p w:rsidR="00A028EC" w:rsidRPr="00A028EC" w:rsidRDefault="00A028EC" w:rsidP="00A028EC">
      <w:pPr>
        <w:pStyle w:val="T8TextBody"/>
      </w:pPr>
      <w:r w:rsidRPr="00A028EC">
        <w:t>Dr Charlotte Helen Skeet, Sussex Law School,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Elizabeth </w:t>
      </w:r>
      <w:proofErr w:type="spellStart"/>
      <w:r w:rsidRPr="00A028EC">
        <w:t>Dowler</w:t>
      </w:r>
      <w:proofErr w:type="spellEnd"/>
      <w:r w:rsidRPr="00A028EC">
        <w:t>, Emeritus Professor in Food &amp; Social Policy, University of Warwick</w:t>
      </w:r>
    </w:p>
    <w:p w:rsidR="00A028EC" w:rsidRPr="00A028EC" w:rsidRDefault="00A028EC" w:rsidP="00A028EC">
      <w:pPr>
        <w:pStyle w:val="T8TextBody"/>
      </w:pPr>
      <w:r w:rsidRPr="00A028EC">
        <w:t>Andrea Brock, Associate Tutor and Doctoral Researcher,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Dr Barbara </w:t>
      </w:r>
      <w:proofErr w:type="spellStart"/>
      <w:r w:rsidRPr="00A028EC">
        <w:t>Crossouard</w:t>
      </w:r>
      <w:proofErr w:type="spellEnd"/>
      <w:r w:rsidRPr="00A028EC">
        <w:t>, Senior Lecturer in Education, University of Sussex</w:t>
      </w:r>
    </w:p>
    <w:p w:rsidR="00A028EC" w:rsidRPr="00A028EC" w:rsidRDefault="00A028EC" w:rsidP="00A028EC">
      <w:pPr>
        <w:pStyle w:val="T8TextBody"/>
      </w:pPr>
      <w:r w:rsidRPr="00A028EC">
        <w:t>Dr Claire Moon, Associate Professor, London School of Economics and Political Science</w:t>
      </w:r>
    </w:p>
    <w:p w:rsidR="00A028EC" w:rsidRPr="00A028EC" w:rsidRDefault="00A028EC" w:rsidP="00A028EC">
      <w:pPr>
        <w:pStyle w:val="T8TextBody"/>
      </w:pPr>
      <w:r w:rsidRPr="00A028EC">
        <w:t xml:space="preserve">Dr Jonathan </w:t>
      </w:r>
      <w:proofErr w:type="spellStart"/>
      <w:r w:rsidRPr="00A028EC">
        <w:t>Havercroft</w:t>
      </w:r>
      <w:proofErr w:type="spellEnd"/>
      <w:r w:rsidRPr="00A028EC">
        <w:t>,  Associate Professor, Politics and International Relations, University of Southampton</w:t>
      </w:r>
    </w:p>
    <w:p w:rsidR="00A028EC" w:rsidRPr="00A028EC" w:rsidRDefault="00A028EC" w:rsidP="00A028EC">
      <w:pPr>
        <w:pStyle w:val="T8TextBody"/>
      </w:pPr>
      <w:r w:rsidRPr="00A028EC">
        <w:t xml:space="preserve">Carrie </w:t>
      </w:r>
      <w:proofErr w:type="spellStart"/>
      <w:r w:rsidRPr="00A028EC">
        <w:t>Friese</w:t>
      </w:r>
      <w:proofErr w:type="spellEnd"/>
      <w:r w:rsidRPr="00A028EC">
        <w:t>, London School of Economics and Political Science</w:t>
      </w:r>
    </w:p>
    <w:p w:rsidR="00A028EC" w:rsidRPr="00A028EC" w:rsidRDefault="00A028EC" w:rsidP="00A028EC">
      <w:pPr>
        <w:pStyle w:val="T8TextBody"/>
      </w:pPr>
      <w:r w:rsidRPr="00A028EC">
        <w:t>Dr Emily Robinson , Lecturer in Politics, University of Sussex</w:t>
      </w:r>
    </w:p>
    <w:p w:rsidR="00A028EC" w:rsidRPr="00A028EC" w:rsidRDefault="00A028EC" w:rsidP="00A028EC">
      <w:pPr>
        <w:pStyle w:val="T8TextBody"/>
      </w:pPr>
      <w:r w:rsidRPr="00A028EC">
        <w:t xml:space="preserve">Martin </w:t>
      </w:r>
      <w:proofErr w:type="spellStart"/>
      <w:r w:rsidRPr="00A028EC">
        <w:t>Hedemann</w:t>
      </w:r>
      <w:proofErr w:type="spellEnd"/>
      <w:r w:rsidRPr="00A028EC">
        <w:t>-Robinson, Senior Lecturer in Law, University of Kent</w:t>
      </w:r>
    </w:p>
    <w:p w:rsidR="00A028EC" w:rsidRPr="00A028EC" w:rsidRDefault="00A028EC" w:rsidP="00A028EC">
      <w:pPr>
        <w:pStyle w:val="T8TextBody"/>
      </w:pPr>
      <w:r w:rsidRPr="00A028EC">
        <w:t xml:space="preserve">Dr Cristiana </w:t>
      </w:r>
      <w:proofErr w:type="spellStart"/>
      <w:r w:rsidRPr="00A028EC">
        <w:t>Olcese</w:t>
      </w:r>
      <w:proofErr w:type="spellEnd"/>
      <w:r w:rsidRPr="00A028EC">
        <w:t xml:space="preserve">, Fellow in Sociology, London School of Economics and Political Science 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Ipshita</w:t>
      </w:r>
      <w:proofErr w:type="spellEnd"/>
      <w:r w:rsidRPr="00A028EC">
        <w:t xml:space="preserve"> </w:t>
      </w:r>
      <w:proofErr w:type="spellStart"/>
      <w:r w:rsidRPr="00A028EC">
        <w:t>Basu</w:t>
      </w:r>
      <w:proofErr w:type="spellEnd"/>
      <w:r w:rsidRPr="00A028EC">
        <w:t>, Senior Lecturer in International Relations, University of Westminster</w:t>
      </w:r>
    </w:p>
    <w:p w:rsidR="00A028EC" w:rsidRPr="00A028EC" w:rsidRDefault="00A028EC" w:rsidP="00A028EC">
      <w:pPr>
        <w:pStyle w:val="T8TextBody"/>
      </w:pPr>
      <w:r w:rsidRPr="00A028EC">
        <w:t xml:space="preserve">Dr Keith </w:t>
      </w:r>
      <w:proofErr w:type="spellStart"/>
      <w:r w:rsidRPr="00A028EC">
        <w:t>Hyams</w:t>
      </w:r>
      <w:proofErr w:type="spellEnd"/>
      <w:r w:rsidRPr="00A028EC">
        <w:t>, Associate Professor in Politics and International Studies, University of Warwick</w:t>
      </w:r>
    </w:p>
    <w:p w:rsidR="00A028EC" w:rsidRPr="00A028EC" w:rsidRDefault="00A028EC" w:rsidP="00A028EC">
      <w:pPr>
        <w:pStyle w:val="T8TextBody"/>
      </w:pPr>
      <w:r w:rsidRPr="00A028EC">
        <w:t xml:space="preserve">Dr </w:t>
      </w:r>
      <w:proofErr w:type="spellStart"/>
      <w:r w:rsidRPr="00A028EC">
        <w:t>Cosimo</w:t>
      </w:r>
      <w:proofErr w:type="spellEnd"/>
      <w:r w:rsidRPr="00A028EC">
        <w:t xml:space="preserve"> </w:t>
      </w:r>
      <w:proofErr w:type="spellStart"/>
      <w:r w:rsidRPr="00A028EC">
        <w:t>Zene</w:t>
      </w:r>
      <w:proofErr w:type="spellEnd"/>
      <w:r w:rsidRPr="00A028EC">
        <w:t xml:space="preserve">, Reader in the Study of Religions, SOAS, University of London </w:t>
      </w:r>
    </w:p>
    <w:p w:rsidR="00A028EC" w:rsidRPr="00A028EC" w:rsidRDefault="00A028EC" w:rsidP="00A028EC">
      <w:pPr>
        <w:pStyle w:val="T8TextBody"/>
      </w:pPr>
      <w:r w:rsidRPr="00A028EC">
        <w:t xml:space="preserve">Dr Diego Acosta </w:t>
      </w:r>
      <w:proofErr w:type="spellStart"/>
      <w:r w:rsidRPr="00A028EC">
        <w:t>Arcarazo</w:t>
      </w:r>
      <w:proofErr w:type="spellEnd"/>
      <w:r w:rsidRPr="00A028EC">
        <w:t> Senior Lecturer in European and Migration Law</w:t>
      </w:r>
      <w:r>
        <w:t xml:space="preserve"> </w:t>
      </w:r>
      <w:r w:rsidRPr="00A028EC">
        <w:t>University of Bristol.</w:t>
      </w:r>
    </w:p>
    <w:p w:rsidR="00D52F95" w:rsidRPr="00A028EC" w:rsidRDefault="00A028EC" w:rsidP="00A028EC">
      <w:pPr>
        <w:pStyle w:val="T8TextBody"/>
      </w:pPr>
      <w:r w:rsidRPr="00A028EC">
        <w:t xml:space="preserve">Dr Nick </w:t>
      </w:r>
      <w:proofErr w:type="spellStart"/>
      <w:r w:rsidRPr="00A028EC">
        <w:t>Vivyan</w:t>
      </w:r>
      <w:proofErr w:type="spellEnd"/>
      <w:r w:rsidRPr="00A028EC">
        <w:t>, Lecturer in Politics, University of Durham</w:t>
      </w:r>
    </w:p>
    <w:sectPr w:rsidR="00D52F95" w:rsidRPr="00A028EC" w:rsidSect="000E7439">
      <w:headerReference w:type="default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5" w:h="16837" w:code="9"/>
      <w:pgMar w:top="2552" w:right="964" w:bottom="561" w:left="3119" w:header="680" w:footer="561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8EC" w:rsidRDefault="00A028EC" w:rsidP="00D52F95">
      <w:r>
        <w:separator/>
      </w:r>
    </w:p>
  </w:endnote>
  <w:endnote w:type="continuationSeparator" w:id="0">
    <w:p w:rsidR="00A028EC" w:rsidRDefault="00A028EC" w:rsidP="00D52F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MathA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 5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95" w:rsidRDefault="00D52F95">
    <w:pPr>
      <w:spacing w:line="240" w:lineRule="exact"/>
    </w:pPr>
  </w:p>
  <w:p w:rsidR="00D52F95" w:rsidRDefault="00D52F95"/>
  <w:p w:rsidR="00D52F95" w:rsidRDefault="00D52F95">
    <w:pPr>
      <w:tabs>
        <w:tab w:val="right" w:pos="8080"/>
      </w:tabs>
      <w:spacing w:line="254" w:lineRule="exact"/>
      <w:ind w:right="-258"/>
      <w:jc w:val="both"/>
      <w:rPr>
        <w:rStyle w:val="PageNumber"/>
      </w:rPr>
    </w:pPr>
    <w:r>
      <w:rPr>
        <w:rFonts w:ascii="Arial Narrow" w:hAnsi="Arial Narrow"/>
        <w:sz w:val="16"/>
      </w:rPr>
      <w:tab/>
    </w:r>
    <w:r w:rsidR="000E7439">
      <w:rPr>
        <w:rStyle w:val="PageNumber"/>
      </w:rPr>
      <w:fldChar w:fldCharType="begin"/>
    </w:r>
    <w:r>
      <w:rPr>
        <w:rStyle w:val="PageNumber"/>
      </w:rPr>
      <w:instrText xml:space="preserve">PAGE </w:instrText>
    </w:r>
    <w:r w:rsidR="000E7439">
      <w:rPr>
        <w:rStyle w:val="PageNumber"/>
      </w:rPr>
      <w:fldChar w:fldCharType="separate"/>
    </w:r>
    <w:r w:rsidR="004B42F7">
      <w:rPr>
        <w:rStyle w:val="PageNumber"/>
        <w:noProof/>
      </w:rPr>
      <w:t>16</w:t>
    </w:r>
    <w:r w:rsidR="000E7439">
      <w:rPr>
        <w:rStyle w:val="PageNumber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95" w:rsidRDefault="000E7439">
    <w:pPr>
      <w:pStyle w:val="Footer"/>
    </w:pPr>
    <w:r w:rsidRPr="000E7439">
      <w:rPr>
        <w:noProof/>
        <w:snapToGrid/>
        <w:sz w:val="20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38pt;margin-top:660.3pt;width:54.75pt;height:148.95pt;z-index:251657728;mso-wrap-edited:f;mso-position-horizontal-relative:page;mso-position-vertical-relative:page" wrapcoords="0 0 21600 0 21600 21600 0 21600 0 0" filled="f" stroked="f">
          <v:textbox style="layout-flow:vertical;mso-layout-flow-alt:bottom-to-top;mso-next-textbox:#_x0000_s1036">
            <w:txbxContent>
              <w:p w:rsidR="00D52F95" w:rsidRDefault="00D52F95">
                <w:pPr>
                  <w:pStyle w:val="T8Briefing"/>
                  <w:jc w:val="center"/>
                </w:pPr>
                <w:r>
                  <w:t>briefing</w:t>
                </w:r>
              </w:p>
            </w:txbxContent>
          </v:textbox>
          <w10:wrap anchorx="page" anchory="page"/>
        </v:shape>
      </w:pict>
    </w:r>
  </w:p>
  <w:p w:rsidR="00D52F95" w:rsidRDefault="00D52F95">
    <w:pPr>
      <w:pStyle w:val="Footer"/>
    </w:pPr>
  </w:p>
  <w:p w:rsidR="00D52F95" w:rsidRDefault="00D52F95">
    <w:pPr>
      <w:tabs>
        <w:tab w:val="right" w:pos="7825"/>
      </w:tabs>
      <w:spacing w:line="254" w:lineRule="exact"/>
      <w:jc w:val="both"/>
      <w:rPr>
        <w:rFonts w:ascii="Arial Narrow" w:hAnsi="Arial Narrow"/>
        <w:sz w:val="16"/>
      </w:rPr>
    </w:pPr>
  </w:p>
  <w:p w:rsidR="00D52F95" w:rsidRDefault="00D52F95">
    <w:pPr>
      <w:pStyle w:val="Footer"/>
      <w:tabs>
        <w:tab w:val="clear" w:pos="7830"/>
        <w:tab w:val="right" w:pos="8080"/>
      </w:tabs>
      <w:ind w:right="-258"/>
      <w:rPr>
        <w:rStyle w:val="PageNumber"/>
      </w:rPr>
    </w:pPr>
    <w:r>
      <w:tab/>
    </w:r>
    <w:r w:rsidR="000E7439">
      <w:rPr>
        <w:rStyle w:val="PageNumber"/>
      </w:rPr>
      <w:fldChar w:fldCharType="begin"/>
    </w:r>
    <w:r>
      <w:rPr>
        <w:rStyle w:val="PageNumber"/>
      </w:rPr>
      <w:instrText xml:space="preserve">PAGE </w:instrText>
    </w:r>
    <w:r w:rsidR="000E7439">
      <w:rPr>
        <w:rStyle w:val="PageNumber"/>
      </w:rPr>
      <w:fldChar w:fldCharType="separate"/>
    </w:r>
    <w:r w:rsidR="004B42F7">
      <w:rPr>
        <w:rStyle w:val="PageNumber"/>
        <w:noProof/>
      </w:rPr>
      <w:t>1</w:t>
    </w:r>
    <w:r w:rsidR="000E7439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8EC" w:rsidRDefault="00A028EC" w:rsidP="00D52F95">
      <w:r>
        <w:separator/>
      </w:r>
    </w:p>
  </w:footnote>
  <w:footnote w:type="continuationSeparator" w:id="0">
    <w:p w:rsidR="00A028EC" w:rsidRDefault="00A028EC" w:rsidP="00D52F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95" w:rsidRDefault="00A028EC">
    <w:pPr>
      <w:pStyle w:val="T8RunningHeader"/>
    </w:pPr>
    <w:r>
      <w:rPr>
        <w:noProof/>
        <w:snapToGrid/>
        <w:lang w:eastAsia="en-GB"/>
      </w:rPr>
      <w:drawing>
        <wp:anchor distT="0" distB="0" distL="114300" distR="114300" simplePos="0" relativeHeight="251653630" behindDoc="1" locked="1" layoutInCell="1" allowOverlap="1">
          <wp:simplePos x="0" y="0"/>
          <wp:positionH relativeFrom="column">
            <wp:posOffset>-1549400</wp:posOffset>
          </wp:positionH>
          <wp:positionV relativeFrom="paragraph">
            <wp:posOffset>635</wp:posOffset>
          </wp:positionV>
          <wp:extent cx="808990" cy="9829800"/>
          <wp:effectExtent l="19050" t="0" r="0" b="0"/>
          <wp:wrapNone/>
          <wp:docPr id="17" name="shpFront_Cover" descr="G:\templates\images\T08 front graphic1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Front_Cover" descr="G:\templates\images\T08 front graphic1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9829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napToGrid/>
        <w:lang w:eastAsia="en-GB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column">
            <wp:posOffset>4176395</wp:posOffset>
          </wp:positionH>
          <wp:positionV relativeFrom="page">
            <wp:posOffset>431800</wp:posOffset>
          </wp:positionV>
          <wp:extent cx="981075" cy="552450"/>
          <wp:effectExtent l="19050" t="0" r="9525" b="0"/>
          <wp:wrapNone/>
          <wp:docPr id="15" name="Picture 15" descr="committee size TUC logo">
            <a:hlinkClick xmlns:a="http://schemas.openxmlformats.org/drawingml/2006/main" r:id="rId2" tooltip="Link to: TUC homepage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ommittee size TUC logo">
                    <a:hlinkClick r:id="rId2" tooltip="Link to: TUC homepage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52F95">
      <w:tab/>
    </w:r>
    <w:r w:rsidR="000E7439" w:rsidRPr="000E7439">
      <w:pict>
        <v:rect id="_x0000_s1025" style="position:absolute;left:0;text-align:left;margin-left:-486.7pt;margin-top:67.9pt;width:468pt;height:660.3pt;z-index:-251660800;mso-position-horizontal-relative:margin;mso-position-vertical-relative:margin" o:allowincell="f" filled="f" stroked="f" strokeweight="0">
          <v:textbox style="mso-next-textbox:#_x0000_s1025" inset="0,0,0,0">
            <w:txbxContent>
              <w:p w:rsidR="00D52F95" w:rsidRDefault="00D52F95">
                <w:pPr>
                  <w:jc w:val="both"/>
                </w:pPr>
              </w:p>
            </w:txbxContent>
          </v:textbox>
          <w10:wrap anchorx="margin" anchory="margin"/>
        </v:rect>
      </w:pict>
    </w:r>
    <w:r w:rsidR="004B42F7">
      <w:t>Refugee crisis letter signatories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95" w:rsidRDefault="00A028EC">
    <w:pPr>
      <w:pStyle w:val="Header"/>
    </w:pPr>
    <w:r>
      <w:rPr>
        <w:noProof/>
        <w:snapToGrid/>
        <w:lang w:eastAsia="en-GB"/>
      </w:rPr>
      <w:drawing>
        <wp:anchor distT="0" distB="0" distL="114300" distR="114300" simplePos="0" relativeHeight="251654655" behindDoc="1" locked="1" layoutInCell="1" allowOverlap="1">
          <wp:simplePos x="0" y="0"/>
          <wp:positionH relativeFrom="column">
            <wp:posOffset>-1549400</wp:posOffset>
          </wp:positionH>
          <wp:positionV relativeFrom="paragraph">
            <wp:posOffset>635</wp:posOffset>
          </wp:positionV>
          <wp:extent cx="808990" cy="9829800"/>
          <wp:effectExtent l="19050" t="0" r="0" b="0"/>
          <wp:wrapNone/>
          <wp:docPr id="16" name="shpFront_Cover_1st" descr="G:\templates\images\T08 front graphic1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Front_Cover_1st" descr="G:\templates\images\T08 front graphic1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9829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F8248F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3F81F1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4624D6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160CB7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5EC68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04776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D6E50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A05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CD810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3327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41971126"/>
    <w:multiLevelType w:val="multilevel"/>
    <w:tmpl w:val="31029110"/>
    <w:lvl w:ilvl="0">
      <w:start w:val="1"/>
      <w:numFmt w:val="bullet"/>
      <w:pStyle w:val="T8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587"/>
        </w:tabs>
        <w:ind w:left="454" w:hanging="227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>
    <w:nsid w:val="45AB6A85"/>
    <w:multiLevelType w:val="singleLevel"/>
    <w:tmpl w:val="9446C6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CEF4486"/>
    <w:multiLevelType w:val="singleLevel"/>
    <w:tmpl w:val="3A4003F8"/>
    <w:lvl w:ilvl="0">
      <w:start w:val="1"/>
      <w:numFmt w:val="bullet"/>
      <w:pStyle w:val="TOC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6A1329B2"/>
    <w:multiLevelType w:val="singleLevel"/>
    <w:tmpl w:val="A0E4DC06"/>
    <w:lvl w:ilvl="0">
      <w:numFmt w:val="bullet"/>
      <w:lvlText w:val=""/>
      <w:lvlJc w:val="left"/>
      <w:pPr>
        <w:tabs>
          <w:tab w:val="num" w:pos="398"/>
        </w:tabs>
        <w:ind w:left="398" w:hanging="398"/>
      </w:pPr>
      <w:rPr>
        <w:rFonts w:ascii="WP MathA" w:hAnsi="WP MathA" w:hint="default"/>
      </w:rPr>
    </w:lvl>
  </w:abstractNum>
  <w:num w:numId="1">
    <w:abstractNumId w:val="10"/>
    <w:lvlOverride w:ilvl="0">
      <w:lvl w:ilvl="0">
        <w:numFmt w:val="bullet"/>
        <w:lvlText w:val=""/>
        <w:legacy w:legacy="1" w:legacySpace="0" w:legacyIndent="2608"/>
        <w:lvlJc w:val="left"/>
        <w:pPr>
          <w:ind w:left="398" w:hanging="2608"/>
        </w:pPr>
        <w:rPr>
          <w:rFonts w:ascii="WP MathA" w:hAnsi="WP MathA" w:hint="default"/>
        </w:rPr>
      </w:lvl>
    </w:lvlOverride>
  </w:num>
  <w:num w:numId="2">
    <w:abstractNumId w:val="14"/>
  </w:num>
  <w:num w:numId="3">
    <w:abstractNumId w:val="13"/>
  </w:num>
  <w:num w:numId="4">
    <w:abstractNumId w:val="12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0E7439"/>
    <w:rsid w:val="00025BBB"/>
    <w:rsid w:val="000E7439"/>
    <w:rsid w:val="004B42F7"/>
    <w:rsid w:val="00A028EC"/>
    <w:rsid w:val="00D52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439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rsid w:val="000E743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E74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E74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E743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E743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E743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E7439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0E7439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0E743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0E7439"/>
    <w:rPr>
      <w:dstrike w:val="0"/>
      <w:sz w:val="18"/>
      <w:vertAlign w:val="superscript"/>
    </w:rPr>
  </w:style>
  <w:style w:type="paragraph" w:customStyle="1" w:styleId="T8Bullet">
    <w:name w:val="T8Bullet"/>
    <w:basedOn w:val="Normal"/>
    <w:rsid w:val="000E7439"/>
    <w:pPr>
      <w:numPr>
        <w:numId w:val="5"/>
      </w:numPr>
      <w:tabs>
        <w:tab w:val="left" w:pos="227"/>
        <w:tab w:val="left" w:pos="454"/>
      </w:tabs>
      <w:spacing w:after="140"/>
    </w:pPr>
    <w:rPr>
      <w:rFonts w:ascii="Frutiger 45" w:hAnsi="Frutiger 45"/>
      <w:sz w:val="22"/>
    </w:rPr>
  </w:style>
  <w:style w:type="paragraph" w:customStyle="1" w:styleId="T8Title1">
    <w:name w:val="T8Title1"/>
    <w:basedOn w:val="Normal"/>
    <w:rsid w:val="000E7439"/>
    <w:pPr>
      <w:spacing w:before="540" w:line="300" w:lineRule="exact"/>
      <w:ind w:right="3286" w:hanging="567"/>
    </w:pPr>
    <w:rPr>
      <w:rFonts w:ascii="Frutiger 55" w:hAnsi="Frutiger 55"/>
      <w:b/>
      <w:sz w:val="22"/>
    </w:rPr>
  </w:style>
  <w:style w:type="paragraph" w:customStyle="1" w:styleId="T8Title2">
    <w:name w:val="T8Title2"/>
    <w:basedOn w:val="Normal"/>
    <w:rsid w:val="000E7439"/>
    <w:pPr>
      <w:spacing w:line="300" w:lineRule="exact"/>
      <w:ind w:right="3286"/>
    </w:pPr>
    <w:rPr>
      <w:rFonts w:ascii="Frutiger 45" w:hAnsi="Frutiger 45"/>
      <w:b/>
      <w:sz w:val="22"/>
    </w:rPr>
  </w:style>
  <w:style w:type="paragraph" w:customStyle="1" w:styleId="T8Level1Heading">
    <w:name w:val="T8Level1Heading"/>
    <w:basedOn w:val="T8TextBody"/>
    <w:next w:val="T8TextBody"/>
    <w:rsid w:val="000E7439"/>
    <w:pPr>
      <w:spacing w:before="120" w:after="180" w:line="340" w:lineRule="exact"/>
      <w:outlineLvl w:val="0"/>
    </w:pPr>
    <w:rPr>
      <w:sz w:val="28"/>
    </w:rPr>
  </w:style>
  <w:style w:type="paragraph" w:customStyle="1" w:styleId="T8MainHeadng">
    <w:name w:val="T8MainHeadng"/>
    <w:basedOn w:val="Normal"/>
    <w:next w:val="T8TextBody"/>
    <w:rsid w:val="000E7439"/>
    <w:pPr>
      <w:spacing w:before="720" w:after="240"/>
      <w:ind w:hanging="567"/>
    </w:pPr>
    <w:rPr>
      <w:rFonts w:ascii="Frutiger 55" w:hAnsi="Frutiger 55"/>
      <w:b/>
      <w:sz w:val="36"/>
    </w:rPr>
  </w:style>
  <w:style w:type="paragraph" w:customStyle="1" w:styleId="T8Level2Heading">
    <w:name w:val="T8Level2Heading"/>
    <w:basedOn w:val="Normal"/>
    <w:next w:val="T8TextBody"/>
    <w:rsid w:val="000E7439"/>
    <w:pPr>
      <w:keepNext/>
      <w:widowControl/>
      <w:spacing w:before="120" w:after="140" w:line="300" w:lineRule="exact"/>
      <w:outlineLvl w:val="1"/>
    </w:pPr>
    <w:rPr>
      <w:rFonts w:ascii="Frutiger 55" w:hAnsi="Frutiger 55"/>
      <w:b/>
      <w:sz w:val="22"/>
    </w:rPr>
  </w:style>
  <w:style w:type="character" w:styleId="PageNumber">
    <w:name w:val="page number"/>
    <w:basedOn w:val="DefaultParagraphFont"/>
    <w:semiHidden/>
    <w:rsid w:val="000E7439"/>
    <w:rPr>
      <w:rFonts w:ascii="Frutiger 45" w:hAnsi="Frutiger 45"/>
      <w:sz w:val="22"/>
    </w:rPr>
  </w:style>
  <w:style w:type="paragraph" w:customStyle="1" w:styleId="T8TextBody">
    <w:name w:val="T8TextBody"/>
    <w:basedOn w:val="Normal"/>
    <w:rsid w:val="000E7439"/>
    <w:pPr>
      <w:widowControl/>
      <w:spacing w:after="140" w:line="300" w:lineRule="exact"/>
    </w:pPr>
    <w:rPr>
      <w:rFonts w:ascii="Frutiger 45" w:hAnsi="Frutiger 45"/>
      <w:sz w:val="22"/>
    </w:rPr>
  </w:style>
  <w:style w:type="paragraph" w:styleId="BlockText">
    <w:name w:val="Block Text"/>
    <w:basedOn w:val="Normal"/>
    <w:semiHidden/>
    <w:rsid w:val="000E7439"/>
    <w:pPr>
      <w:spacing w:after="120"/>
      <w:ind w:left="1440" w:right="1440"/>
    </w:pPr>
  </w:style>
  <w:style w:type="paragraph" w:styleId="Header">
    <w:name w:val="header"/>
    <w:basedOn w:val="Normal"/>
    <w:semiHidden/>
    <w:rsid w:val="000E743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E7439"/>
    <w:pPr>
      <w:tabs>
        <w:tab w:val="right" w:pos="7830"/>
        <w:tab w:val="right" w:pos="8640"/>
      </w:tabs>
    </w:pPr>
    <w:rPr>
      <w:rFonts w:ascii="Frutiger 45" w:hAnsi="Frutiger 45"/>
      <w:sz w:val="16"/>
    </w:rPr>
  </w:style>
  <w:style w:type="paragraph" w:styleId="BodyText">
    <w:name w:val="Body Text"/>
    <w:basedOn w:val="Normal"/>
    <w:semiHidden/>
    <w:rsid w:val="000E7439"/>
    <w:rPr>
      <w:sz w:val="48"/>
    </w:rPr>
  </w:style>
  <w:style w:type="paragraph" w:styleId="DocumentMap">
    <w:name w:val="Document Map"/>
    <w:basedOn w:val="Normal"/>
    <w:semiHidden/>
    <w:rsid w:val="000E7439"/>
    <w:pPr>
      <w:shd w:val="clear" w:color="auto" w:fill="000080"/>
    </w:pPr>
    <w:rPr>
      <w:rFonts w:ascii="Tahoma" w:hAnsi="Tahoma"/>
    </w:rPr>
  </w:style>
  <w:style w:type="paragraph" w:styleId="TOC1">
    <w:name w:val="toc 1"/>
    <w:basedOn w:val="Normal"/>
    <w:next w:val="Normal"/>
    <w:autoRedefine/>
    <w:semiHidden/>
    <w:rsid w:val="000E7439"/>
    <w:pPr>
      <w:numPr>
        <w:numId w:val="3"/>
      </w:numPr>
    </w:pPr>
  </w:style>
  <w:style w:type="paragraph" w:customStyle="1" w:styleId="T8Briefing">
    <w:name w:val="T8Briefing"/>
    <w:basedOn w:val="Normal"/>
    <w:rsid w:val="000E7439"/>
    <w:rPr>
      <w:rFonts w:ascii="Frutiger 55" w:hAnsi="Frutiger 55"/>
      <w:color w:val="FFFFFF"/>
      <w:sz w:val="60"/>
    </w:rPr>
  </w:style>
  <w:style w:type="paragraph" w:styleId="FootnoteText">
    <w:name w:val="footnote text"/>
    <w:basedOn w:val="T8TextBody"/>
    <w:semiHidden/>
    <w:rsid w:val="000E7439"/>
    <w:rPr>
      <w:sz w:val="18"/>
    </w:rPr>
  </w:style>
  <w:style w:type="paragraph" w:styleId="EndnoteText">
    <w:name w:val="endnote text"/>
    <w:basedOn w:val="T8TextBody"/>
    <w:semiHidden/>
    <w:rsid w:val="000E7439"/>
    <w:rPr>
      <w:sz w:val="20"/>
    </w:rPr>
  </w:style>
  <w:style w:type="paragraph" w:customStyle="1" w:styleId="T8RunningHeader">
    <w:name w:val="T8RunningHeader"/>
    <w:basedOn w:val="Normal"/>
    <w:rsid w:val="000E7439"/>
    <w:pPr>
      <w:ind w:left="-720"/>
    </w:pPr>
    <w:rPr>
      <w:rFonts w:ascii="Frutiger 45" w:hAnsi="Frutiger 45"/>
      <w:b/>
      <w:sz w:val="22"/>
    </w:rPr>
  </w:style>
  <w:style w:type="paragraph" w:styleId="BodyText2">
    <w:name w:val="Body Text 2"/>
    <w:basedOn w:val="Normal"/>
    <w:semiHidden/>
    <w:rsid w:val="000E7439"/>
    <w:pPr>
      <w:spacing w:after="120" w:line="480" w:lineRule="auto"/>
    </w:pPr>
  </w:style>
  <w:style w:type="paragraph" w:styleId="BodyText3">
    <w:name w:val="Body Text 3"/>
    <w:basedOn w:val="Normal"/>
    <w:semiHidden/>
    <w:rsid w:val="000E7439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0E7439"/>
    <w:pPr>
      <w:spacing w:after="120"/>
      <w:ind w:firstLine="210"/>
    </w:pPr>
    <w:rPr>
      <w:sz w:val="24"/>
    </w:rPr>
  </w:style>
  <w:style w:type="paragraph" w:styleId="BodyTextIndent">
    <w:name w:val="Body Text Indent"/>
    <w:basedOn w:val="Normal"/>
    <w:semiHidden/>
    <w:rsid w:val="000E7439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0E7439"/>
    <w:pPr>
      <w:ind w:firstLine="210"/>
    </w:pPr>
  </w:style>
  <w:style w:type="paragraph" w:styleId="BodyTextIndent2">
    <w:name w:val="Body Text Indent 2"/>
    <w:basedOn w:val="Normal"/>
    <w:semiHidden/>
    <w:rsid w:val="000E7439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0E7439"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0E7439"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semiHidden/>
    <w:rsid w:val="000E7439"/>
    <w:pPr>
      <w:ind w:left="4252"/>
    </w:pPr>
  </w:style>
  <w:style w:type="character" w:styleId="CommentReference">
    <w:name w:val="annotation reference"/>
    <w:basedOn w:val="DefaultParagraphFont"/>
    <w:semiHidden/>
    <w:rsid w:val="000E7439"/>
    <w:rPr>
      <w:sz w:val="16"/>
      <w:szCs w:val="16"/>
    </w:rPr>
  </w:style>
  <w:style w:type="paragraph" w:styleId="CommentText">
    <w:name w:val="annotation text"/>
    <w:basedOn w:val="Normal"/>
    <w:semiHidden/>
    <w:rsid w:val="000E7439"/>
    <w:rPr>
      <w:sz w:val="20"/>
    </w:rPr>
  </w:style>
  <w:style w:type="paragraph" w:styleId="Date">
    <w:name w:val="Date"/>
    <w:basedOn w:val="Normal"/>
    <w:next w:val="Normal"/>
    <w:semiHidden/>
    <w:rsid w:val="000E7439"/>
  </w:style>
  <w:style w:type="paragraph" w:styleId="E-mailSignature">
    <w:name w:val="E-mail Signature"/>
    <w:basedOn w:val="Normal"/>
    <w:semiHidden/>
    <w:rsid w:val="000E7439"/>
  </w:style>
  <w:style w:type="character" w:styleId="Emphasis">
    <w:name w:val="Emphasis"/>
    <w:basedOn w:val="DefaultParagraphFont"/>
    <w:qFormat/>
    <w:rsid w:val="000E7439"/>
    <w:rPr>
      <w:i/>
      <w:iCs/>
    </w:rPr>
  </w:style>
  <w:style w:type="character" w:styleId="EndnoteReference">
    <w:name w:val="endnote reference"/>
    <w:basedOn w:val="DefaultParagraphFont"/>
    <w:semiHidden/>
    <w:rsid w:val="000E7439"/>
    <w:rPr>
      <w:vertAlign w:val="superscript"/>
    </w:rPr>
  </w:style>
  <w:style w:type="paragraph" w:styleId="EnvelopeAddress">
    <w:name w:val="envelope address"/>
    <w:basedOn w:val="Normal"/>
    <w:semiHidden/>
    <w:rsid w:val="000E743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semiHidden/>
    <w:rsid w:val="000E7439"/>
    <w:rPr>
      <w:rFonts w:ascii="Arial" w:hAnsi="Arial" w:cs="Arial"/>
      <w:sz w:val="20"/>
    </w:rPr>
  </w:style>
  <w:style w:type="character" w:styleId="FollowedHyperlink">
    <w:name w:val="FollowedHyperlink"/>
    <w:basedOn w:val="DefaultParagraphFont"/>
    <w:semiHidden/>
    <w:rsid w:val="000E7439"/>
    <w:rPr>
      <w:color w:val="800080"/>
      <w:u w:val="single"/>
    </w:rPr>
  </w:style>
  <w:style w:type="character" w:styleId="HTMLAcronym">
    <w:name w:val="HTML Acronym"/>
    <w:basedOn w:val="DefaultParagraphFont"/>
    <w:semiHidden/>
    <w:rsid w:val="000E7439"/>
  </w:style>
  <w:style w:type="paragraph" w:styleId="HTMLAddress">
    <w:name w:val="HTML Address"/>
    <w:basedOn w:val="Normal"/>
    <w:semiHidden/>
    <w:rsid w:val="000E7439"/>
    <w:rPr>
      <w:i/>
      <w:iCs/>
    </w:rPr>
  </w:style>
  <w:style w:type="character" w:styleId="HTMLCite">
    <w:name w:val="HTML Cite"/>
    <w:basedOn w:val="DefaultParagraphFont"/>
    <w:semiHidden/>
    <w:rsid w:val="000E7439"/>
    <w:rPr>
      <w:i/>
      <w:iCs/>
    </w:rPr>
  </w:style>
  <w:style w:type="character" w:styleId="HTMLCode">
    <w:name w:val="HTML Code"/>
    <w:basedOn w:val="DefaultParagraphFont"/>
    <w:semiHidden/>
    <w:rsid w:val="000E7439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semiHidden/>
    <w:rsid w:val="000E7439"/>
    <w:rPr>
      <w:i/>
      <w:iCs/>
    </w:rPr>
  </w:style>
  <w:style w:type="character" w:styleId="HTMLKeyboard">
    <w:name w:val="HTML Keyboard"/>
    <w:basedOn w:val="DefaultParagraphFont"/>
    <w:semiHidden/>
    <w:rsid w:val="000E7439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semiHidden/>
    <w:rsid w:val="000E7439"/>
    <w:rPr>
      <w:rFonts w:ascii="Courier New" w:hAnsi="Courier New" w:cs="Courier New"/>
      <w:sz w:val="20"/>
    </w:rPr>
  </w:style>
  <w:style w:type="character" w:styleId="HTMLSample">
    <w:name w:val="HTML Sample"/>
    <w:basedOn w:val="DefaultParagraphFont"/>
    <w:semiHidden/>
    <w:rsid w:val="000E7439"/>
    <w:rPr>
      <w:rFonts w:ascii="Courier New" w:hAnsi="Courier New"/>
    </w:rPr>
  </w:style>
  <w:style w:type="character" w:styleId="HTMLTypewriter">
    <w:name w:val="HTML Typewriter"/>
    <w:basedOn w:val="DefaultParagraphFont"/>
    <w:semiHidden/>
    <w:rsid w:val="000E7439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semiHidden/>
    <w:rsid w:val="000E7439"/>
    <w:rPr>
      <w:i/>
      <w:iCs/>
    </w:rPr>
  </w:style>
  <w:style w:type="character" w:styleId="Hyperlink">
    <w:name w:val="Hyperlink"/>
    <w:basedOn w:val="DefaultParagraphFont"/>
    <w:semiHidden/>
    <w:rsid w:val="000E7439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E7439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E7439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E7439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E7439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E7439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E7439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E7439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E7439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E7439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E7439"/>
    <w:rPr>
      <w:rFonts w:ascii="Arial" w:hAnsi="Arial" w:cs="Arial"/>
      <w:b/>
      <w:bCs/>
    </w:rPr>
  </w:style>
  <w:style w:type="character" w:styleId="LineNumber">
    <w:name w:val="line number"/>
    <w:basedOn w:val="DefaultParagraphFont"/>
    <w:semiHidden/>
    <w:rsid w:val="000E7439"/>
  </w:style>
  <w:style w:type="paragraph" w:styleId="List">
    <w:name w:val="List"/>
    <w:basedOn w:val="Normal"/>
    <w:semiHidden/>
    <w:rsid w:val="000E7439"/>
    <w:pPr>
      <w:ind w:left="283" w:hanging="283"/>
    </w:pPr>
  </w:style>
  <w:style w:type="paragraph" w:styleId="List2">
    <w:name w:val="List 2"/>
    <w:basedOn w:val="Normal"/>
    <w:semiHidden/>
    <w:rsid w:val="000E7439"/>
    <w:pPr>
      <w:ind w:left="566" w:hanging="283"/>
    </w:pPr>
  </w:style>
  <w:style w:type="paragraph" w:styleId="List3">
    <w:name w:val="List 3"/>
    <w:basedOn w:val="Normal"/>
    <w:semiHidden/>
    <w:rsid w:val="000E7439"/>
    <w:pPr>
      <w:ind w:left="849" w:hanging="283"/>
    </w:pPr>
  </w:style>
  <w:style w:type="paragraph" w:styleId="List4">
    <w:name w:val="List 4"/>
    <w:basedOn w:val="Normal"/>
    <w:semiHidden/>
    <w:rsid w:val="000E7439"/>
    <w:pPr>
      <w:ind w:left="1132" w:hanging="283"/>
    </w:pPr>
  </w:style>
  <w:style w:type="paragraph" w:styleId="List5">
    <w:name w:val="List 5"/>
    <w:basedOn w:val="Normal"/>
    <w:semiHidden/>
    <w:rsid w:val="000E7439"/>
    <w:pPr>
      <w:ind w:left="1415" w:hanging="283"/>
    </w:pPr>
  </w:style>
  <w:style w:type="paragraph" w:styleId="ListBullet">
    <w:name w:val="List Bullet"/>
    <w:basedOn w:val="Normal"/>
    <w:autoRedefine/>
    <w:semiHidden/>
    <w:rsid w:val="000E7439"/>
    <w:pPr>
      <w:numPr>
        <w:numId w:val="6"/>
      </w:numPr>
    </w:pPr>
  </w:style>
  <w:style w:type="paragraph" w:styleId="ListBullet2">
    <w:name w:val="List Bullet 2"/>
    <w:basedOn w:val="Normal"/>
    <w:autoRedefine/>
    <w:semiHidden/>
    <w:rsid w:val="000E7439"/>
    <w:pPr>
      <w:numPr>
        <w:numId w:val="7"/>
      </w:numPr>
    </w:pPr>
  </w:style>
  <w:style w:type="paragraph" w:styleId="ListBullet3">
    <w:name w:val="List Bullet 3"/>
    <w:basedOn w:val="Normal"/>
    <w:autoRedefine/>
    <w:semiHidden/>
    <w:rsid w:val="000E7439"/>
    <w:pPr>
      <w:numPr>
        <w:numId w:val="8"/>
      </w:numPr>
    </w:pPr>
  </w:style>
  <w:style w:type="paragraph" w:styleId="ListBullet4">
    <w:name w:val="List Bullet 4"/>
    <w:basedOn w:val="Normal"/>
    <w:autoRedefine/>
    <w:semiHidden/>
    <w:rsid w:val="000E7439"/>
    <w:pPr>
      <w:numPr>
        <w:numId w:val="9"/>
      </w:numPr>
    </w:pPr>
  </w:style>
  <w:style w:type="paragraph" w:styleId="ListBullet5">
    <w:name w:val="List Bullet 5"/>
    <w:basedOn w:val="Normal"/>
    <w:autoRedefine/>
    <w:semiHidden/>
    <w:rsid w:val="000E7439"/>
    <w:pPr>
      <w:numPr>
        <w:numId w:val="10"/>
      </w:numPr>
    </w:pPr>
  </w:style>
  <w:style w:type="paragraph" w:styleId="ListContinue">
    <w:name w:val="List Continue"/>
    <w:basedOn w:val="Normal"/>
    <w:semiHidden/>
    <w:rsid w:val="000E7439"/>
    <w:pPr>
      <w:spacing w:after="120"/>
      <w:ind w:left="283"/>
    </w:pPr>
  </w:style>
  <w:style w:type="paragraph" w:styleId="ListContinue2">
    <w:name w:val="List Continue 2"/>
    <w:basedOn w:val="Normal"/>
    <w:semiHidden/>
    <w:rsid w:val="000E7439"/>
    <w:pPr>
      <w:spacing w:after="120"/>
      <w:ind w:left="566"/>
    </w:pPr>
  </w:style>
  <w:style w:type="paragraph" w:styleId="ListContinue3">
    <w:name w:val="List Continue 3"/>
    <w:basedOn w:val="Normal"/>
    <w:semiHidden/>
    <w:rsid w:val="000E7439"/>
    <w:pPr>
      <w:spacing w:after="120"/>
      <w:ind w:left="849"/>
    </w:pPr>
  </w:style>
  <w:style w:type="paragraph" w:styleId="ListContinue4">
    <w:name w:val="List Continue 4"/>
    <w:basedOn w:val="Normal"/>
    <w:semiHidden/>
    <w:rsid w:val="000E7439"/>
    <w:pPr>
      <w:spacing w:after="120"/>
      <w:ind w:left="1132"/>
    </w:pPr>
  </w:style>
  <w:style w:type="paragraph" w:styleId="ListContinue5">
    <w:name w:val="List Continue 5"/>
    <w:basedOn w:val="Normal"/>
    <w:semiHidden/>
    <w:rsid w:val="000E7439"/>
    <w:pPr>
      <w:spacing w:after="120"/>
      <w:ind w:left="1415"/>
    </w:pPr>
  </w:style>
  <w:style w:type="paragraph" w:styleId="ListNumber">
    <w:name w:val="List Number"/>
    <w:basedOn w:val="Normal"/>
    <w:semiHidden/>
    <w:rsid w:val="000E7439"/>
    <w:pPr>
      <w:numPr>
        <w:numId w:val="11"/>
      </w:numPr>
    </w:pPr>
  </w:style>
  <w:style w:type="paragraph" w:styleId="ListNumber2">
    <w:name w:val="List Number 2"/>
    <w:basedOn w:val="Normal"/>
    <w:semiHidden/>
    <w:rsid w:val="000E7439"/>
    <w:pPr>
      <w:numPr>
        <w:numId w:val="12"/>
      </w:numPr>
    </w:pPr>
  </w:style>
  <w:style w:type="paragraph" w:styleId="ListNumber3">
    <w:name w:val="List Number 3"/>
    <w:basedOn w:val="Normal"/>
    <w:semiHidden/>
    <w:rsid w:val="000E7439"/>
    <w:pPr>
      <w:numPr>
        <w:numId w:val="13"/>
      </w:numPr>
    </w:pPr>
  </w:style>
  <w:style w:type="paragraph" w:styleId="ListNumber4">
    <w:name w:val="List Number 4"/>
    <w:basedOn w:val="Normal"/>
    <w:semiHidden/>
    <w:rsid w:val="000E7439"/>
    <w:pPr>
      <w:numPr>
        <w:numId w:val="14"/>
      </w:numPr>
    </w:pPr>
  </w:style>
  <w:style w:type="paragraph" w:styleId="ListNumber5">
    <w:name w:val="List Number 5"/>
    <w:basedOn w:val="Normal"/>
    <w:semiHidden/>
    <w:rsid w:val="000E7439"/>
    <w:pPr>
      <w:numPr>
        <w:numId w:val="15"/>
      </w:numPr>
    </w:pPr>
  </w:style>
  <w:style w:type="paragraph" w:styleId="MacroText">
    <w:name w:val="macro"/>
    <w:semiHidden/>
    <w:rsid w:val="000E743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napToGrid w:val="0"/>
      <w:lang w:eastAsia="en-US"/>
    </w:rPr>
  </w:style>
  <w:style w:type="paragraph" w:styleId="MessageHeader">
    <w:name w:val="Message Header"/>
    <w:basedOn w:val="Normal"/>
    <w:semiHidden/>
    <w:rsid w:val="000E74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NormalWeb">
    <w:name w:val="Normal (Web)"/>
    <w:basedOn w:val="Normal"/>
    <w:semiHidden/>
    <w:rsid w:val="000E7439"/>
    <w:rPr>
      <w:szCs w:val="24"/>
    </w:rPr>
  </w:style>
  <w:style w:type="paragraph" w:styleId="NormalIndent">
    <w:name w:val="Normal Indent"/>
    <w:basedOn w:val="Normal"/>
    <w:semiHidden/>
    <w:rsid w:val="000E7439"/>
    <w:pPr>
      <w:ind w:left="720"/>
    </w:pPr>
  </w:style>
  <w:style w:type="paragraph" w:styleId="NoteHeading">
    <w:name w:val="Note Heading"/>
    <w:basedOn w:val="Normal"/>
    <w:next w:val="Normal"/>
    <w:semiHidden/>
    <w:rsid w:val="000E7439"/>
  </w:style>
  <w:style w:type="paragraph" w:styleId="PlainText">
    <w:name w:val="Plain Text"/>
    <w:basedOn w:val="Normal"/>
    <w:semiHidden/>
    <w:rsid w:val="000E7439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  <w:rsid w:val="000E7439"/>
  </w:style>
  <w:style w:type="paragraph" w:styleId="Signature">
    <w:name w:val="Signature"/>
    <w:basedOn w:val="Normal"/>
    <w:semiHidden/>
    <w:rsid w:val="000E7439"/>
    <w:pPr>
      <w:ind w:left="4252"/>
    </w:pPr>
  </w:style>
  <w:style w:type="character" w:styleId="Strong">
    <w:name w:val="Strong"/>
    <w:basedOn w:val="DefaultParagraphFont"/>
    <w:qFormat/>
    <w:rsid w:val="000E7439"/>
    <w:rPr>
      <w:b/>
      <w:bCs/>
    </w:rPr>
  </w:style>
  <w:style w:type="paragraph" w:styleId="Subtitle">
    <w:name w:val="Subtitle"/>
    <w:basedOn w:val="Normal"/>
    <w:qFormat/>
    <w:rsid w:val="000E7439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TableofAuthorities">
    <w:name w:val="table of authorities"/>
    <w:basedOn w:val="Normal"/>
    <w:next w:val="Normal"/>
    <w:semiHidden/>
    <w:rsid w:val="000E7439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0E7439"/>
    <w:pPr>
      <w:ind w:left="480" w:hanging="480"/>
    </w:pPr>
  </w:style>
  <w:style w:type="paragraph" w:styleId="Title">
    <w:name w:val="Title"/>
    <w:basedOn w:val="Normal"/>
    <w:qFormat/>
    <w:rsid w:val="000E743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0E7439"/>
    <w:pPr>
      <w:spacing w:before="120"/>
    </w:pPr>
    <w:rPr>
      <w:rFonts w:ascii="Arial" w:hAnsi="Arial" w:cs="Arial"/>
      <w:b/>
      <w:bCs/>
      <w:szCs w:val="24"/>
    </w:rPr>
  </w:style>
  <w:style w:type="paragraph" w:styleId="TOC2">
    <w:name w:val="toc 2"/>
    <w:basedOn w:val="Normal"/>
    <w:next w:val="Normal"/>
    <w:autoRedefine/>
    <w:semiHidden/>
    <w:rsid w:val="000E7439"/>
    <w:pPr>
      <w:ind w:left="240"/>
    </w:pPr>
  </w:style>
  <w:style w:type="paragraph" w:styleId="TOC3">
    <w:name w:val="toc 3"/>
    <w:basedOn w:val="Normal"/>
    <w:next w:val="Normal"/>
    <w:autoRedefine/>
    <w:semiHidden/>
    <w:rsid w:val="000E7439"/>
    <w:pPr>
      <w:ind w:left="480"/>
    </w:pPr>
  </w:style>
  <w:style w:type="paragraph" w:styleId="TOC4">
    <w:name w:val="toc 4"/>
    <w:basedOn w:val="Normal"/>
    <w:next w:val="Normal"/>
    <w:autoRedefine/>
    <w:semiHidden/>
    <w:rsid w:val="000E7439"/>
    <w:pPr>
      <w:ind w:left="720"/>
    </w:pPr>
  </w:style>
  <w:style w:type="paragraph" w:styleId="TOC5">
    <w:name w:val="toc 5"/>
    <w:basedOn w:val="Normal"/>
    <w:next w:val="Normal"/>
    <w:autoRedefine/>
    <w:semiHidden/>
    <w:rsid w:val="000E7439"/>
    <w:pPr>
      <w:ind w:left="960"/>
    </w:pPr>
  </w:style>
  <w:style w:type="paragraph" w:styleId="TOC6">
    <w:name w:val="toc 6"/>
    <w:basedOn w:val="Normal"/>
    <w:next w:val="Normal"/>
    <w:autoRedefine/>
    <w:semiHidden/>
    <w:rsid w:val="000E7439"/>
    <w:pPr>
      <w:ind w:left="1200"/>
    </w:pPr>
  </w:style>
  <w:style w:type="paragraph" w:styleId="TOC7">
    <w:name w:val="toc 7"/>
    <w:basedOn w:val="Normal"/>
    <w:next w:val="Normal"/>
    <w:autoRedefine/>
    <w:semiHidden/>
    <w:rsid w:val="000E7439"/>
    <w:pPr>
      <w:ind w:left="1440"/>
    </w:pPr>
  </w:style>
  <w:style w:type="paragraph" w:styleId="TOC8">
    <w:name w:val="toc 8"/>
    <w:basedOn w:val="Normal"/>
    <w:next w:val="Normal"/>
    <w:autoRedefine/>
    <w:semiHidden/>
    <w:rsid w:val="000E7439"/>
    <w:pPr>
      <w:ind w:left="1680"/>
    </w:pPr>
  </w:style>
  <w:style w:type="paragraph" w:styleId="TOC9">
    <w:name w:val="toc 9"/>
    <w:basedOn w:val="Normal"/>
    <w:next w:val="Normal"/>
    <w:autoRedefine/>
    <w:semiHidden/>
    <w:rsid w:val="000E7439"/>
    <w:pPr>
      <w:ind w:left="1920"/>
    </w:pPr>
  </w:style>
  <w:style w:type="character" w:customStyle="1" w:styleId="apple-converted-space">
    <w:name w:val="apple-converted-space"/>
    <w:basedOn w:val="DefaultParagraphFont"/>
    <w:rsid w:val="00A028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uc.org.uk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uc.org.uk/welcomerefuge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tuc.org.uk/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T08%20Brief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T08 Briefing</Template>
  <TotalTime>11</TotalTime>
  <Pages>16</Pages>
  <Words>4159</Words>
  <Characters>25675</Characters>
  <Application>Microsoft Office Word</Application>
  <DocSecurity>0</DocSecurity>
  <Lines>213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ARIS</Company>
  <LinksUpToDate>false</LinksUpToDate>
  <CharactersWithSpaces>29775</CharactersWithSpaces>
  <SharedDoc>false</SharedDoc>
  <HLinks>
    <vt:vector size="12" baseType="variant">
      <vt:variant>
        <vt:i4>7209020</vt:i4>
      </vt:variant>
      <vt:variant>
        <vt:i4>-1</vt:i4>
      </vt:variant>
      <vt:variant>
        <vt:i4>1039</vt:i4>
      </vt:variant>
      <vt:variant>
        <vt:i4>4</vt:i4>
      </vt:variant>
      <vt:variant>
        <vt:lpwstr>http://www.tuc.org.uk/</vt:lpwstr>
      </vt:variant>
      <vt:variant>
        <vt:lpwstr/>
      </vt:variant>
      <vt:variant>
        <vt:i4>7209020</vt:i4>
      </vt:variant>
      <vt:variant>
        <vt:i4>-1</vt:i4>
      </vt:variant>
      <vt:variant>
        <vt:i4>2059</vt:i4>
      </vt:variant>
      <vt:variant>
        <vt:i4>4</vt:i4>
      </vt:variant>
      <vt:variant>
        <vt:lpwstr>http://www.tuc.org.uk/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tudoro</dc:creator>
  <cp:lastModifiedBy>tudoro</cp:lastModifiedBy>
  <cp:revision>3</cp:revision>
  <cp:lastPrinted>2005-03-04T10:31:00Z</cp:lastPrinted>
  <dcterms:created xsi:type="dcterms:W3CDTF">2015-09-06T13:07:00Z</dcterms:created>
  <dcterms:modified xsi:type="dcterms:W3CDTF">2015-09-06T15:04:00Z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UC_frmCoverSelector">
    <vt:lpwstr>C0I0</vt:lpwstr>
  </property>
</Properties>
</file>