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47A945" w14:textId="31F6AA9C" w:rsidR="003A4B64" w:rsidRDefault="007425E0">
      <w:pPr>
        <w:pStyle w:val="T3sectionnumber"/>
      </w:pPr>
      <w:r>
        <w:rPr>
          <w:noProof/>
        </w:rPr>
        <mc:AlternateContent>
          <mc:Choice Requires="wps">
            <w:drawing>
              <wp:anchor distT="45720" distB="45720" distL="114300" distR="114300" simplePos="0" relativeHeight="251657216" behindDoc="0" locked="0" layoutInCell="1" allowOverlap="1" wp14:anchorId="53A8A14B" wp14:editId="0740A985">
                <wp:simplePos x="0" y="0"/>
                <wp:positionH relativeFrom="page">
                  <wp:posOffset>866775</wp:posOffset>
                </wp:positionH>
                <wp:positionV relativeFrom="page">
                  <wp:posOffset>3181350</wp:posOffset>
                </wp:positionV>
                <wp:extent cx="4114800" cy="188595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39890B8B" w14:textId="340985A2" w:rsidR="007425E0" w:rsidRDefault="003074D6">
                            <w:pPr>
                              <w:pStyle w:val="T3reporttitle"/>
                            </w:pPr>
                            <w:r>
                              <w:t>Future Leaders Programme 2019</w:t>
                            </w:r>
                          </w:p>
                          <w:p w14:paraId="0241EC2E" w14:textId="1CF22670" w:rsidR="007425E0" w:rsidRDefault="003074D6" w:rsidP="007425E0">
                            <w:pPr>
                              <w:pStyle w:val="T3reportsubtitle"/>
                            </w:pPr>
                            <w:r>
                              <w:t xml:space="preserve">(with visit to Auschwitz, Poland) </w:t>
                            </w:r>
                          </w:p>
                          <w:p w14:paraId="360E58FC" w14:textId="77777777" w:rsidR="007425E0" w:rsidRDefault="007425E0">
                            <w:pPr>
                              <w:pStyle w:val="T3reporttitle"/>
                            </w:pP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3A8A14B" id="_x0000_t202" coordsize="21600,21600" o:spt="202" path="m,l,21600r21600,l21600,xe">
                <v:stroke joinstyle="miter"/>
                <v:path gradientshapeok="t" o:connecttype="rect"/>
              </v:shapetype>
              <v:shape id="Text Box 2" o:spid="_x0000_s1026" type="#_x0000_t202" style="position:absolute;margin-left:68.25pt;margin-top:250.5pt;width:324pt;height:148.5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" filled="f" stroked="f" strokeweight="1pt">
                <v:textbox style="mso-fit-shape-to-text:t" inset="0,0,0,0">
                  <w:txbxContent>
                    <w:p w14:paraId="39890B8B" w14:textId="340985A2" w:rsidR="007425E0" w:rsidRDefault="003074D6">
                      <w:pPr>
                        <w:pStyle w:val="T3reporttitle"/>
                      </w:pPr>
                      <w:r>
                        <w:t>Future Leaders Programme 2019</w:t>
                      </w:r>
                    </w:p>
                    <w:p w14:paraId="0241EC2E" w14:textId="1CF22670" w:rsidR="007425E0" w:rsidRDefault="003074D6" w:rsidP="007425E0">
                      <w:pPr>
                        <w:pStyle w:val="T3reportsubtitle"/>
                      </w:pPr>
                      <w:r>
                        <w:t xml:space="preserve">(with visit to Auschwitz, Poland) </w:t>
                      </w:r>
                    </w:p>
                    <w:p w14:paraId="360E58FC" w14:textId="77777777" w:rsidR="007425E0" w:rsidRDefault="007425E0">
                      <w:pPr>
                        <w:pStyle w:val="T3reporttitle"/>
                      </w:pPr>
                    </w:p>
                  </w:txbxContent>
                </v:textbox>
                <w10:wrap type="square" anchorx="page" anchory="page"/>
              </v:shape>
            </w:pict>
          </mc:Fallback>
        </mc:AlternateContent>
      </w:r>
      <w:r w:rsidR="008F25B4">
        <w:br w:type="page"/>
      </w:r>
    </w:p>
    <w:p w14:paraId="10768BB5" w14:textId="77777777" w:rsidR="00FA4F7C" w:rsidRDefault="00FA4F7C" w:rsidP="00FA4F7C">
      <w:pPr>
        <w:pStyle w:val="T3heading1"/>
      </w:pPr>
      <w:r>
        <w:lastRenderedPageBreak/>
        <w:t xml:space="preserve">Future Leaders Programme 2019 </w:t>
      </w:r>
    </w:p>
    <w:p w14:paraId="6D837236" w14:textId="5CFDD238" w:rsidR="00A37DEB" w:rsidRDefault="00EC203A" w:rsidP="00EC203A">
      <w:pPr>
        <w:pStyle w:val="T3body"/>
      </w:pPr>
      <w:r w:rsidRPr="00EC203A">
        <w:t xml:space="preserve">With the raw deal young people are currently getting in the workplace and the cloud of uncertainty cast by an ageing membership, </w:t>
      </w:r>
      <w:r>
        <w:t>t</w:t>
      </w:r>
      <w:r w:rsidRPr="00EC203A">
        <w:t xml:space="preserve">he trade union movement urgently needs more young activists, organisers and leaders. </w:t>
      </w:r>
    </w:p>
    <w:p w14:paraId="2B55841A" w14:textId="28367298" w:rsidR="00A37DEB" w:rsidRDefault="00EC203A" w:rsidP="00EC203A">
      <w:pPr>
        <w:pStyle w:val="T3body"/>
      </w:pPr>
      <w:r>
        <w:t>These</w:t>
      </w:r>
      <w:r w:rsidR="004C7459">
        <w:t xml:space="preserve"> </w:t>
      </w:r>
      <w:r w:rsidR="00C756B0">
        <w:t>young</w:t>
      </w:r>
      <w:r w:rsidR="00C756B0" w:rsidRPr="00C756B0">
        <w:t xml:space="preserve"> </w:t>
      </w:r>
      <w:r w:rsidR="00C756B0" w:rsidRPr="00EC203A">
        <w:t>activists, organisers and leaders</w:t>
      </w:r>
      <w:r>
        <w:t xml:space="preserve"> are needed to not only help make life better for</w:t>
      </w:r>
      <w:r w:rsidR="008A39F7">
        <w:t xml:space="preserve"> today’s</w:t>
      </w:r>
      <w:r>
        <w:t xml:space="preserve"> young </w:t>
      </w:r>
      <w:r w:rsidR="009C5635">
        <w:t>workers</w:t>
      </w:r>
      <w:r>
        <w:t xml:space="preserve">, but also continue to win for all workers in the future. </w:t>
      </w:r>
    </w:p>
    <w:p w14:paraId="14AFDCBF" w14:textId="3D72577B" w:rsidR="00EC203A" w:rsidRPr="00EC203A" w:rsidRDefault="00EC203A" w:rsidP="00EC203A">
      <w:pPr>
        <w:pStyle w:val="T3body"/>
      </w:pPr>
      <w:r w:rsidRPr="00EC203A">
        <w:t>That’s why this year</w:t>
      </w:r>
      <w:r w:rsidR="002E23C4">
        <w:t xml:space="preserve">, </w:t>
      </w:r>
      <w:r w:rsidRPr="00EC203A">
        <w:t>TUC Northern</w:t>
      </w:r>
      <w:r w:rsidR="002E23C4">
        <w:t xml:space="preserve"> and TUC North West</w:t>
      </w:r>
      <w:r w:rsidRPr="00EC203A">
        <w:t xml:space="preserve"> are running an exciting new </w:t>
      </w:r>
      <w:r w:rsidR="002E23C4">
        <w:t>skills</w:t>
      </w:r>
      <w:r w:rsidR="00FA4F7C">
        <w:t>-</w:t>
      </w:r>
      <w:r w:rsidR="002E23C4">
        <w:t xml:space="preserve">based </w:t>
      </w:r>
      <w:r w:rsidRPr="00EC203A">
        <w:t>development programme</w:t>
      </w:r>
      <w:r w:rsidR="009E6124">
        <w:t>,</w:t>
      </w:r>
      <w:r w:rsidR="00A37DEB">
        <w:t xml:space="preserve"> to help </w:t>
      </w:r>
      <w:r w:rsidR="0006457C">
        <w:t xml:space="preserve">the </w:t>
      </w:r>
      <w:r w:rsidR="009E6124">
        <w:t>young workers</w:t>
      </w:r>
      <w:r w:rsidR="0006457C">
        <w:t xml:space="preserve"> of today</w:t>
      </w:r>
      <w:r w:rsidR="009E6124">
        <w:t xml:space="preserve"> </w:t>
      </w:r>
      <w:r w:rsidR="00A37DEB">
        <w:t xml:space="preserve">become the activists and leaders of tomorrow! </w:t>
      </w:r>
    </w:p>
    <w:p w14:paraId="1F91A23B" w14:textId="7B054747" w:rsidR="00AE6E68" w:rsidRDefault="003074D6" w:rsidP="00D24843">
      <w:pPr>
        <w:pStyle w:val="T3body"/>
      </w:pPr>
      <w:r w:rsidRPr="003074D6">
        <w:t xml:space="preserve">The Future Leaders Programme 2019 will enable </w:t>
      </w:r>
      <w:r w:rsidR="008A39F7">
        <w:t>participants</w:t>
      </w:r>
      <w:r w:rsidRPr="003074D6">
        <w:t xml:space="preserve"> to develop skills </w:t>
      </w:r>
      <w:r w:rsidR="00D24843">
        <w:t>in</w:t>
      </w:r>
      <w:r w:rsidR="002E0984">
        <w:t>:</w:t>
      </w:r>
    </w:p>
    <w:p w14:paraId="2AAB28B6" w14:textId="77777777" w:rsidR="002E0984" w:rsidRPr="002E0984" w:rsidRDefault="002E0984" w:rsidP="002E0984">
      <w:pPr>
        <w:pStyle w:val="T3bulletedlist"/>
      </w:pPr>
      <w:r w:rsidRPr="002E0984">
        <w:t xml:space="preserve">campaigning to bring positive change to the workplace and the community; </w:t>
      </w:r>
    </w:p>
    <w:p w14:paraId="034592FB" w14:textId="77777777" w:rsidR="002E0984" w:rsidRPr="002E0984" w:rsidRDefault="002E0984" w:rsidP="002E0984">
      <w:pPr>
        <w:pStyle w:val="T3bulletedlist"/>
      </w:pPr>
      <w:r w:rsidRPr="002E0984">
        <w:t>organising to help reinvigorate the trade union movement; and</w:t>
      </w:r>
    </w:p>
    <w:p w14:paraId="1F2457E4" w14:textId="77777777" w:rsidR="002E0984" w:rsidRPr="002E0984" w:rsidRDefault="002E0984" w:rsidP="002E0984">
      <w:pPr>
        <w:pStyle w:val="T3bulletedlist"/>
      </w:pPr>
      <w:r w:rsidRPr="002E0984">
        <w:t xml:space="preserve">leading others.  </w:t>
      </w:r>
    </w:p>
    <w:p w14:paraId="2A3A28DE" w14:textId="70B2F2BA" w:rsidR="003074D6" w:rsidRDefault="00EE23D3" w:rsidP="00EE23D3">
      <w:pPr>
        <w:pStyle w:val="T3body"/>
      </w:pPr>
      <w:r w:rsidRPr="00EE23D3">
        <w:t xml:space="preserve">As well as </w:t>
      </w:r>
      <w:r w:rsidR="00C756B0">
        <w:t xml:space="preserve">developing these skills, </w:t>
      </w:r>
      <w:r>
        <w:t xml:space="preserve">the </w:t>
      </w:r>
      <w:r w:rsidR="003074D6" w:rsidRPr="003074D6">
        <w:t>programme will also</w:t>
      </w:r>
      <w:r w:rsidR="008A39F7">
        <w:t xml:space="preserve"> inform and educate</w:t>
      </w:r>
      <w:r w:rsidR="00C756B0">
        <w:t xml:space="preserve"> participants a</w:t>
      </w:r>
      <w:r w:rsidR="003074D6" w:rsidRPr="003074D6">
        <w:t xml:space="preserve">bout </w:t>
      </w:r>
      <w:r w:rsidR="00AE6E68">
        <w:t>one of the</w:t>
      </w:r>
      <w:r w:rsidR="00E02BF5">
        <w:t xml:space="preserve"> movement’s most pressing </w:t>
      </w:r>
      <w:r w:rsidR="00AE6E68">
        <w:t>issues</w:t>
      </w:r>
      <w:r w:rsidR="00E02BF5">
        <w:t>, t</w:t>
      </w:r>
      <w:r w:rsidR="00D24843">
        <w:t>he rise of the far right</w:t>
      </w:r>
      <w:r w:rsidR="00E02BF5">
        <w:t xml:space="preserve">, </w:t>
      </w:r>
      <w:r w:rsidR="003074D6" w:rsidRPr="003074D6">
        <w:t>and hopefully inspire</w:t>
      </w:r>
      <w:r w:rsidR="00441DB4">
        <w:t xml:space="preserve"> </w:t>
      </w:r>
      <w:r w:rsidR="008A39F7">
        <w:t>them</w:t>
      </w:r>
      <w:r w:rsidR="003074D6" w:rsidRPr="003074D6">
        <w:t xml:space="preserve"> to work with other young workers to help tackle it. </w:t>
      </w:r>
    </w:p>
    <w:p w14:paraId="31E336BA" w14:textId="6FDAD9CF" w:rsidR="00E01B41" w:rsidRDefault="003074D6" w:rsidP="00774014">
      <w:pPr>
        <w:pStyle w:val="T3heading1"/>
      </w:pPr>
      <w:bookmarkStart w:id="0" w:name="_Hlk496213527"/>
      <w:r>
        <w:t xml:space="preserve">About the programme </w:t>
      </w:r>
    </w:p>
    <w:p w14:paraId="220AA26B" w14:textId="431D02D5" w:rsidR="00444D02" w:rsidRPr="00444D02" w:rsidRDefault="00444D02" w:rsidP="00444D02">
      <w:pPr>
        <w:pStyle w:val="T3body"/>
      </w:pPr>
      <w:r w:rsidRPr="00444D02">
        <w:t>The programme consist</w:t>
      </w:r>
      <w:r>
        <w:t>s</w:t>
      </w:r>
      <w:r w:rsidRPr="00444D02">
        <w:t xml:space="preserve"> of the following: </w:t>
      </w:r>
    </w:p>
    <w:p w14:paraId="0D05ADA7" w14:textId="77777777" w:rsidR="00444D02" w:rsidRPr="00444D02" w:rsidRDefault="00444D02" w:rsidP="00444D02">
      <w:pPr>
        <w:pStyle w:val="T3bulletedlist"/>
      </w:pPr>
      <w:r w:rsidRPr="00444D02">
        <w:t xml:space="preserve">two one-day preliminary workshops; </w:t>
      </w:r>
    </w:p>
    <w:p w14:paraId="2DE39DC9" w14:textId="77777777" w:rsidR="00444D02" w:rsidRPr="00444D02" w:rsidRDefault="00444D02" w:rsidP="00444D02">
      <w:pPr>
        <w:pStyle w:val="T3bulletedlist"/>
      </w:pPr>
      <w:r w:rsidRPr="00444D02">
        <w:t>a five-day visit to Auschwitz and Krakow, Poland, to learn about the Holocaust;</w:t>
      </w:r>
    </w:p>
    <w:p w14:paraId="1028F1C1" w14:textId="77777777" w:rsidR="00444D02" w:rsidRPr="00444D02" w:rsidRDefault="00444D02" w:rsidP="00444D02">
      <w:pPr>
        <w:pStyle w:val="T3bulletedlist"/>
      </w:pPr>
      <w:r w:rsidRPr="00444D02">
        <w:t>a campaign planning workshop; and</w:t>
      </w:r>
    </w:p>
    <w:p w14:paraId="0DCF2267" w14:textId="77777777" w:rsidR="00444D02" w:rsidRPr="00444D02" w:rsidRDefault="00444D02" w:rsidP="00444D02">
      <w:pPr>
        <w:pStyle w:val="T3bulletedlist"/>
      </w:pPr>
      <w:r w:rsidRPr="00444D02">
        <w:t xml:space="preserve">the delivery of a local campaign during Young Workers Month 2019 (November). </w:t>
      </w:r>
    </w:p>
    <w:p w14:paraId="513A1845" w14:textId="439FC072" w:rsidR="00B925A4" w:rsidRDefault="00B925A4" w:rsidP="00B925A4">
      <w:pPr>
        <w:pStyle w:val="T3heading3"/>
      </w:pPr>
      <w:r>
        <w:t xml:space="preserve">Preliminary workshops  </w:t>
      </w:r>
    </w:p>
    <w:p w14:paraId="04061D79" w14:textId="52ED7340" w:rsidR="002E23C4" w:rsidRDefault="003074D6" w:rsidP="00B925A4">
      <w:pPr>
        <w:pStyle w:val="T3body"/>
      </w:pPr>
      <w:r w:rsidRPr="003074D6">
        <w:t>The exact content of the preliminary workshops is yet to be confirmed as we would like the</w:t>
      </w:r>
      <w:r w:rsidR="002E23C4">
        <w:t xml:space="preserve"> </w:t>
      </w:r>
      <w:r w:rsidRPr="003074D6">
        <w:t xml:space="preserve">young workers taking part to shape </w:t>
      </w:r>
      <w:r w:rsidR="0006457C">
        <w:t>it</w:t>
      </w:r>
      <w:r w:rsidRPr="003074D6">
        <w:t xml:space="preserve">. However, </w:t>
      </w:r>
      <w:r w:rsidR="002E23C4">
        <w:t xml:space="preserve">potential topics include: </w:t>
      </w:r>
    </w:p>
    <w:p w14:paraId="7D405FA2" w14:textId="3D951B0F" w:rsidR="002E23C4" w:rsidRDefault="002E23C4" w:rsidP="002E23C4">
      <w:pPr>
        <w:pStyle w:val="T3bulletedlist"/>
      </w:pPr>
      <w:r>
        <w:t>t</w:t>
      </w:r>
      <w:r w:rsidR="003074D6" w:rsidRPr="003074D6">
        <w:t>he history of the far right and the role of unions in tackling it</w:t>
      </w:r>
      <w:r>
        <w:t>;</w:t>
      </w:r>
    </w:p>
    <w:p w14:paraId="78A5ABBD" w14:textId="77777777" w:rsidR="002E23C4" w:rsidRDefault="003074D6" w:rsidP="002E23C4">
      <w:pPr>
        <w:pStyle w:val="T3bulletedlist"/>
      </w:pPr>
      <w:r w:rsidRPr="003074D6">
        <w:t>promoting equality and tackling racism in the workplace and communities</w:t>
      </w:r>
      <w:r w:rsidR="002E23C4">
        <w:t>;</w:t>
      </w:r>
    </w:p>
    <w:p w14:paraId="51900048" w14:textId="4F86D9BF" w:rsidR="002E23C4" w:rsidRDefault="003074D6" w:rsidP="002E23C4">
      <w:pPr>
        <w:pStyle w:val="T3bulletedlist"/>
      </w:pPr>
      <w:r w:rsidRPr="003074D6">
        <w:t>how to build an effective campaign (including digital skills)</w:t>
      </w:r>
      <w:r w:rsidR="002E23C4">
        <w:t>;</w:t>
      </w:r>
      <w:r w:rsidR="00B925A4">
        <w:t xml:space="preserve"> </w:t>
      </w:r>
    </w:p>
    <w:p w14:paraId="0850F7C0" w14:textId="77777777" w:rsidR="002E23C4" w:rsidRDefault="003074D6" w:rsidP="002E23C4">
      <w:pPr>
        <w:pStyle w:val="T3bulletedlist"/>
      </w:pPr>
      <w:r w:rsidRPr="003074D6">
        <w:t>organising young workers</w:t>
      </w:r>
      <w:r w:rsidR="002E23C4">
        <w:t>;</w:t>
      </w:r>
      <w:r w:rsidR="00B925A4">
        <w:t xml:space="preserve"> and/or </w:t>
      </w:r>
    </w:p>
    <w:p w14:paraId="7ECBF068" w14:textId="0A97D756" w:rsidR="00FA4F7C" w:rsidRDefault="003074D6" w:rsidP="00B925A4">
      <w:pPr>
        <w:pStyle w:val="T3bulletedlist"/>
      </w:pPr>
      <w:r w:rsidRPr="003074D6">
        <w:t xml:space="preserve">leading discussions. </w:t>
      </w:r>
    </w:p>
    <w:p w14:paraId="7E2CA49A" w14:textId="77777777" w:rsidR="00FA4F7C" w:rsidRDefault="00FA4F7C" w:rsidP="00FA4F7C">
      <w:pPr>
        <w:pStyle w:val="T3bulletedlist"/>
        <w:numPr>
          <w:ilvl w:val="0"/>
          <w:numId w:val="0"/>
        </w:numPr>
        <w:ind w:left="357"/>
      </w:pPr>
    </w:p>
    <w:p w14:paraId="68BD3F2F" w14:textId="50A2560C" w:rsidR="00B925A4" w:rsidRDefault="00B925A4" w:rsidP="00B925A4">
      <w:pPr>
        <w:pStyle w:val="T3heading3"/>
      </w:pPr>
      <w:r>
        <w:t xml:space="preserve">Five-day visit to Auschwitz and Krakow, Poland </w:t>
      </w:r>
    </w:p>
    <w:p w14:paraId="187B2B11" w14:textId="77777777" w:rsidR="00B925A4" w:rsidRDefault="00B925A4" w:rsidP="00B925A4">
      <w:pPr>
        <w:pStyle w:val="T3body"/>
      </w:pPr>
      <w:r>
        <w:t xml:space="preserve">The programme for the </w:t>
      </w:r>
      <w:r w:rsidRPr="003074D6">
        <w:t>five-day visit to Auschwitz and Krakow</w:t>
      </w:r>
      <w:r>
        <w:t xml:space="preserve"> is: </w:t>
      </w:r>
    </w:p>
    <w:p w14:paraId="482FE22C" w14:textId="2AE4327E" w:rsidR="00B925A4" w:rsidRPr="00B925A4" w:rsidRDefault="00B925A4" w:rsidP="00B925A4">
      <w:pPr>
        <w:pStyle w:val="T3body"/>
      </w:pPr>
      <w:r w:rsidRPr="00B925A4">
        <w:rPr>
          <w:rStyle w:val="T3boldtext"/>
        </w:rPr>
        <w:t>Day 1:</w:t>
      </w:r>
      <w:r w:rsidRPr="00B925A4">
        <w:t xml:space="preserve"> arrive in Krakow, Poland </w:t>
      </w:r>
    </w:p>
    <w:p w14:paraId="70049842" w14:textId="2855535F" w:rsidR="00B925A4" w:rsidRPr="00B925A4" w:rsidRDefault="00B925A4" w:rsidP="00B925A4">
      <w:pPr>
        <w:pStyle w:val="T3body"/>
      </w:pPr>
      <w:r w:rsidRPr="00B925A4">
        <w:rPr>
          <w:rStyle w:val="T3boldtext"/>
        </w:rPr>
        <w:t>Day 2:</w:t>
      </w:r>
      <w:r w:rsidRPr="00B925A4">
        <w:t xml:space="preserve"> Kazimierz, </w:t>
      </w:r>
      <w:proofErr w:type="spellStart"/>
      <w:r w:rsidRPr="00B925A4">
        <w:t>Podgorze</w:t>
      </w:r>
      <w:proofErr w:type="spellEnd"/>
      <w:r w:rsidRPr="00B925A4">
        <w:t xml:space="preserve">, Schindler’s factory/Museum, </w:t>
      </w:r>
      <w:proofErr w:type="spellStart"/>
      <w:r w:rsidRPr="00B925A4">
        <w:t>Plaszow</w:t>
      </w:r>
      <w:proofErr w:type="spellEnd"/>
      <w:r w:rsidRPr="00B925A4">
        <w:t xml:space="preserve"> Camp and memorial, Krakow Jewish Quarter.</w:t>
      </w:r>
    </w:p>
    <w:p w14:paraId="7B5219DA" w14:textId="5E9EC3F6" w:rsidR="00B925A4" w:rsidRPr="00B925A4" w:rsidRDefault="00B925A4" w:rsidP="00B925A4">
      <w:pPr>
        <w:pStyle w:val="T3body"/>
      </w:pPr>
      <w:r w:rsidRPr="00B925A4">
        <w:rPr>
          <w:rStyle w:val="T3boldtext"/>
        </w:rPr>
        <w:t>Day 3:</w:t>
      </w:r>
      <w:r w:rsidRPr="00B925A4">
        <w:t xml:space="preserve"> Auschwitz 1 Camp </w:t>
      </w:r>
    </w:p>
    <w:p w14:paraId="17B6C665" w14:textId="1E656FB4" w:rsidR="00B925A4" w:rsidRPr="00B925A4" w:rsidRDefault="00B925A4" w:rsidP="00B925A4">
      <w:pPr>
        <w:pStyle w:val="T3body"/>
      </w:pPr>
      <w:r w:rsidRPr="00B925A4">
        <w:rPr>
          <w:rStyle w:val="T3boldtext"/>
        </w:rPr>
        <w:t>Day 4:</w:t>
      </w:r>
      <w:r w:rsidRPr="00B925A4">
        <w:t xml:space="preserve"> Auschwitz 2 Birkenau</w:t>
      </w:r>
    </w:p>
    <w:p w14:paraId="59E5D074" w14:textId="10B3F2DF" w:rsidR="00B925A4" w:rsidRPr="00B925A4" w:rsidRDefault="00B925A4" w:rsidP="00B925A4">
      <w:pPr>
        <w:pStyle w:val="T3body"/>
      </w:pPr>
      <w:r w:rsidRPr="00B925A4">
        <w:rPr>
          <w:rStyle w:val="T3boldtext"/>
        </w:rPr>
        <w:t>Day 5:</w:t>
      </w:r>
      <w:r w:rsidRPr="00B925A4">
        <w:t xml:space="preserve"> Free time before flying home  </w:t>
      </w:r>
    </w:p>
    <w:p w14:paraId="607AE215" w14:textId="77777777" w:rsidR="00B925A4" w:rsidRPr="003074D6" w:rsidRDefault="00B925A4" w:rsidP="00B925A4">
      <w:pPr>
        <w:pStyle w:val="T3body"/>
      </w:pPr>
      <w:r>
        <w:t xml:space="preserve">A more detailed, final programme will be provided prior to departure. </w:t>
      </w:r>
    </w:p>
    <w:bookmarkEnd w:id="0"/>
    <w:p w14:paraId="383DC660" w14:textId="202E2EA9" w:rsidR="003074D6" w:rsidRDefault="003074D6" w:rsidP="003074D6">
      <w:pPr>
        <w:pStyle w:val="T3heading2"/>
      </w:pPr>
      <w:r>
        <w:t xml:space="preserve">Applying for the programme </w:t>
      </w:r>
    </w:p>
    <w:p w14:paraId="2EBD9941" w14:textId="5978A1A5" w:rsidR="008F5AB3" w:rsidRDefault="008F5AB3" w:rsidP="003074D6">
      <w:pPr>
        <w:pStyle w:val="T3body"/>
      </w:pPr>
      <w:r>
        <w:t>There are 20 places available on the programme in total. 1</w:t>
      </w:r>
      <w:r w:rsidR="003074D6">
        <w:t xml:space="preserve">0 places </w:t>
      </w:r>
      <w:r>
        <w:t>for</w:t>
      </w:r>
      <w:r w:rsidR="003074D6">
        <w:t xml:space="preserve"> trade union members/activists/reps</w:t>
      </w:r>
      <w:r>
        <w:t xml:space="preserve"> from the Northern region and 10 places for trade union members/activists/reps from the North West region. </w:t>
      </w:r>
    </w:p>
    <w:p w14:paraId="78AFADAC" w14:textId="05C32F2C" w:rsidR="003074D6" w:rsidRDefault="003074D6" w:rsidP="003074D6">
      <w:pPr>
        <w:pStyle w:val="T3body"/>
      </w:pPr>
      <w:r>
        <w:t>Applicants must be sponsored by their union/branch to participate. Sponsorship must be confirmed via the application form</w:t>
      </w:r>
      <w:r w:rsidR="002E23C4">
        <w:t xml:space="preserve"> (page 5)</w:t>
      </w:r>
      <w:r>
        <w:t xml:space="preserve">. </w:t>
      </w:r>
    </w:p>
    <w:p w14:paraId="06A6980C" w14:textId="77777777" w:rsidR="003074D6" w:rsidRPr="003074D6" w:rsidRDefault="003074D6" w:rsidP="003074D6">
      <w:pPr>
        <w:pStyle w:val="T3body"/>
      </w:pPr>
      <w:r>
        <w:t xml:space="preserve">Unions will be initially limited to two applicants per union, per region. </w:t>
      </w:r>
    </w:p>
    <w:p w14:paraId="4023C1E0" w14:textId="2F7B5394" w:rsidR="003074D6" w:rsidRDefault="003074D6" w:rsidP="00D83C21">
      <w:pPr>
        <w:pStyle w:val="T3body"/>
      </w:pPr>
      <w:r>
        <w:t xml:space="preserve">Closing date for applications is the </w:t>
      </w:r>
      <w:r w:rsidRPr="003074D6">
        <w:rPr>
          <w:rStyle w:val="T3boldtext"/>
        </w:rPr>
        <w:t>24 June 2019</w:t>
      </w:r>
      <w:r w:rsidRPr="003074D6">
        <w:t>.</w:t>
      </w:r>
      <w:r>
        <w:t xml:space="preserve"> </w:t>
      </w:r>
      <w:r w:rsidR="001B69AF">
        <w:t xml:space="preserve">However, if we reach capacity before this date, we may close applications early. Therefore, </w:t>
      </w:r>
      <w:r>
        <w:t xml:space="preserve">we recommend that </w:t>
      </w:r>
      <w:r w:rsidR="002E23C4">
        <w:t xml:space="preserve">applications are submitted </w:t>
      </w:r>
      <w:r>
        <w:t xml:space="preserve">as soon as possible in order to guarantee a place. </w:t>
      </w:r>
    </w:p>
    <w:p w14:paraId="36D18D16" w14:textId="45698EB3" w:rsidR="003074D6" w:rsidRPr="00D83C21" w:rsidRDefault="003074D6" w:rsidP="00AD57C8">
      <w:pPr>
        <w:pStyle w:val="T3body"/>
        <w:rPr>
          <w:rStyle w:val="T3boldtext"/>
          <w:rFonts w:ascii="Segoe UI" w:hAnsi="Segoe UI"/>
        </w:rPr>
      </w:pPr>
      <w:r w:rsidRPr="00D83C21">
        <w:rPr>
          <w:rStyle w:val="T3boldtext"/>
          <w:rFonts w:ascii="Segoe UI" w:hAnsi="Segoe UI"/>
        </w:rPr>
        <w:t>All applications</w:t>
      </w:r>
      <w:r w:rsidR="00D83C21" w:rsidRPr="00D83C21">
        <w:rPr>
          <w:rStyle w:val="T3boldtext"/>
          <w:rFonts w:ascii="Segoe UI" w:hAnsi="Segoe UI"/>
        </w:rPr>
        <w:t xml:space="preserve"> are to</w:t>
      </w:r>
      <w:r w:rsidRPr="00D83C21">
        <w:rPr>
          <w:rStyle w:val="T3boldtext"/>
          <w:rFonts w:ascii="Segoe UI" w:hAnsi="Segoe UI"/>
        </w:rPr>
        <w:t xml:space="preserve"> be submitted via the Northern TUC Young Leaders Programme Application Form (page </w:t>
      </w:r>
      <w:r w:rsidR="00AD57C8" w:rsidRPr="00AD57C8">
        <w:rPr>
          <w:rStyle w:val="T3boldtext"/>
          <w:rFonts w:ascii="Segoe UI" w:hAnsi="Segoe UI"/>
        </w:rPr>
        <w:t>5</w:t>
      </w:r>
      <w:r w:rsidRPr="00D83C21">
        <w:rPr>
          <w:rStyle w:val="T3boldtext"/>
          <w:rFonts w:ascii="Segoe UI" w:hAnsi="Segoe UI"/>
        </w:rPr>
        <w:t xml:space="preserve">). </w:t>
      </w:r>
    </w:p>
    <w:p w14:paraId="504237F3" w14:textId="70CFAD3F" w:rsidR="00D83C21" w:rsidRPr="00D83C21" w:rsidRDefault="00D83C21" w:rsidP="00D83C21">
      <w:pPr>
        <w:pStyle w:val="T3body"/>
      </w:pPr>
      <w:r w:rsidRPr="00D83C21">
        <w:t xml:space="preserve">If you would like to submit your </w:t>
      </w:r>
      <w:r>
        <w:t>application i</w:t>
      </w:r>
      <w:r w:rsidRPr="00D83C21">
        <w:t xml:space="preserve">n </w:t>
      </w:r>
      <w:r>
        <w:t xml:space="preserve">an alternative format, </w:t>
      </w:r>
      <w:r w:rsidRPr="00D83C21">
        <w:t xml:space="preserve">please email </w:t>
      </w:r>
      <w:r>
        <w:t xml:space="preserve">Helena Hammock at </w:t>
      </w:r>
      <w:hyperlink r:id="rId8" w:history="1">
        <w:r w:rsidRPr="00393A59">
          <w:rPr>
            <w:rStyle w:val="Hyperlink"/>
          </w:rPr>
          <w:t>hhammock@tuc.org.uk</w:t>
        </w:r>
      </w:hyperlink>
      <w:r>
        <w:t>.</w:t>
      </w:r>
    </w:p>
    <w:p w14:paraId="201E4F40" w14:textId="77777777" w:rsidR="003074D6" w:rsidRDefault="003074D6" w:rsidP="003074D6">
      <w:pPr>
        <w:pStyle w:val="T3heading2"/>
      </w:pPr>
      <w:r>
        <w:t>Cost</w:t>
      </w:r>
    </w:p>
    <w:p w14:paraId="45D2FDF3" w14:textId="77777777" w:rsidR="003074D6" w:rsidRDefault="003074D6" w:rsidP="003074D6">
      <w:pPr>
        <w:pStyle w:val="T3body"/>
      </w:pPr>
      <w:r>
        <w:t xml:space="preserve">All costs will be covered by the sponsoring union/branch. </w:t>
      </w:r>
    </w:p>
    <w:p w14:paraId="4A6539DB" w14:textId="1D16AA18" w:rsidR="003074D6" w:rsidRDefault="003074D6" w:rsidP="003074D6">
      <w:pPr>
        <w:pStyle w:val="T3body"/>
      </w:pPr>
      <w:r>
        <w:t>The</w:t>
      </w:r>
      <w:r w:rsidR="008F5AB3">
        <w:t xml:space="preserve"> </w:t>
      </w:r>
      <w:r w:rsidR="008F5AB3" w:rsidRPr="00F43AB3">
        <w:rPr>
          <w:rStyle w:val="T3boldtext"/>
        </w:rPr>
        <w:t>estimated</w:t>
      </w:r>
      <w:r>
        <w:t xml:space="preserve"> cost of the visit to Auschwitz and Krakow is £</w:t>
      </w:r>
      <w:r w:rsidR="00732871">
        <w:t>350</w:t>
      </w:r>
      <w:r w:rsidR="008F5AB3">
        <w:t xml:space="preserve">. </w:t>
      </w:r>
      <w:r>
        <w:t xml:space="preserve">This includes:   </w:t>
      </w:r>
    </w:p>
    <w:p w14:paraId="28695396" w14:textId="77777777" w:rsidR="003074D6" w:rsidRPr="003074D6" w:rsidRDefault="003074D6" w:rsidP="003074D6">
      <w:pPr>
        <w:pStyle w:val="T3bulletedlist"/>
      </w:pPr>
      <w:r>
        <w:t>f</w:t>
      </w:r>
      <w:r w:rsidRPr="003074D6">
        <w:t>our nights’ accommodation, including breakfast;</w:t>
      </w:r>
    </w:p>
    <w:p w14:paraId="6BB870D7" w14:textId="77777777" w:rsidR="003074D6" w:rsidRPr="003074D6" w:rsidRDefault="003074D6" w:rsidP="003074D6">
      <w:pPr>
        <w:pStyle w:val="T3bulletedlist"/>
      </w:pPr>
      <w:r>
        <w:t>a</w:t>
      </w:r>
      <w:r w:rsidRPr="003074D6">
        <w:t>ll entrance fees and tour guide; and</w:t>
      </w:r>
    </w:p>
    <w:p w14:paraId="1DCDCFA9" w14:textId="77777777" w:rsidR="003074D6" w:rsidRPr="003074D6" w:rsidRDefault="003074D6" w:rsidP="003074D6">
      <w:pPr>
        <w:pStyle w:val="T3bulletedlist"/>
      </w:pPr>
      <w:r>
        <w:t>a</w:t>
      </w:r>
      <w:r w:rsidRPr="003074D6">
        <w:t xml:space="preserve">ll travel to and from locations listed in the visit programme.  </w:t>
      </w:r>
    </w:p>
    <w:p w14:paraId="7BA43B11" w14:textId="01EB45A3" w:rsidR="003074D6" w:rsidRDefault="003074D6" w:rsidP="003074D6">
      <w:pPr>
        <w:pStyle w:val="T3body"/>
      </w:pPr>
      <w:r>
        <w:t>Th</w:t>
      </w:r>
      <w:r w:rsidR="008F5AB3">
        <w:t>e cost</w:t>
      </w:r>
      <w:r>
        <w:t xml:space="preserve"> will be payable to the TUC, upon final costs being calculated, by the sponsoring union/branch.</w:t>
      </w:r>
    </w:p>
    <w:p w14:paraId="2C6C4656" w14:textId="77777777" w:rsidR="00A90180" w:rsidRDefault="003074D6" w:rsidP="00732871">
      <w:pPr>
        <w:pStyle w:val="T3body"/>
      </w:pPr>
      <w:r w:rsidRPr="00732871">
        <w:rPr>
          <w:rStyle w:val="T3boldtext"/>
          <w:rFonts w:ascii="Segoe UI" w:hAnsi="Segoe UI"/>
        </w:rPr>
        <w:t>Flights are to be booked by the sponsoring union directly</w:t>
      </w:r>
      <w:r w:rsidR="00063D10" w:rsidRPr="00732871">
        <w:t>.</w:t>
      </w:r>
      <w:r w:rsidR="00063D10">
        <w:t xml:space="preserve"> </w:t>
      </w:r>
      <w:r w:rsidR="002A6CB1">
        <w:t>The flights booked must enable the participant to be</w:t>
      </w:r>
      <w:r w:rsidR="009C5343">
        <w:t xml:space="preserve"> at the Krakow hotel lobby and ready to leave by </w:t>
      </w:r>
      <w:r w:rsidR="002A6CB1">
        <w:t>9am on Tuesday 15 Octobe</w:t>
      </w:r>
      <w:r w:rsidR="009C5343">
        <w:t xml:space="preserve">r. </w:t>
      </w:r>
    </w:p>
    <w:p w14:paraId="376D2319" w14:textId="50D32D67" w:rsidR="00FA4F7C" w:rsidRDefault="00732871" w:rsidP="00732871">
      <w:pPr>
        <w:pStyle w:val="T3body"/>
      </w:pPr>
      <w:r w:rsidRPr="00732871">
        <w:rPr>
          <w:rStyle w:val="T3boldtext"/>
        </w:rPr>
        <w:t>Please do not book any flights until your place on the programme has been confirmed by TUC Northern.</w:t>
      </w:r>
      <w:r>
        <w:t xml:space="preserve"> </w:t>
      </w:r>
    </w:p>
    <w:p w14:paraId="782395B5" w14:textId="79B03CFA" w:rsidR="001B69AF" w:rsidRDefault="009C5343" w:rsidP="003074D6">
      <w:pPr>
        <w:pStyle w:val="T3body"/>
      </w:pPr>
      <w:r>
        <w:t>S</w:t>
      </w:r>
      <w:r w:rsidR="00B07393">
        <w:t>ome s</w:t>
      </w:r>
      <w:r>
        <w:t>uggested flights are</w:t>
      </w:r>
      <w:r w:rsidR="00415284">
        <w:t xml:space="preserve"> outlined in the table below: </w:t>
      </w:r>
      <w:r>
        <w:t xml:space="preserve"> </w:t>
      </w:r>
    </w:p>
    <w:tbl>
      <w:tblPr>
        <w:tblW w:w="5000" w:type="pct"/>
        <w:tblLayout w:type="fixed"/>
        <w:tblLook w:val="04A0" w:firstRow="1" w:lastRow="0" w:firstColumn="1" w:lastColumn="0" w:noHBand="0" w:noVBand="1"/>
      </w:tblPr>
      <w:tblGrid>
        <w:gridCol w:w="1412"/>
        <w:gridCol w:w="992"/>
        <w:gridCol w:w="1417"/>
        <w:gridCol w:w="994"/>
        <w:gridCol w:w="1135"/>
        <w:gridCol w:w="1413"/>
        <w:gridCol w:w="1130"/>
      </w:tblGrid>
      <w:tr w:rsidR="00444D02" w:rsidRPr="00444D02" w14:paraId="76788BD6" w14:textId="77777777" w:rsidTr="00444D02">
        <w:trPr>
          <w:trHeight w:val="300"/>
        </w:trPr>
        <w:tc>
          <w:tcPr>
            <w:tcW w:w="2835" w:type="pct"/>
            <w:gridSpan w:val="4"/>
            <w:tcBorders>
              <w:top w:val="single" w:sz="4" w:space="0" w:color="auto"/>
              <w:left w:val="single" w:sz="4" w:space="0" w:color="auto"/>
              <w:bottom w:val="single" w:sz="4" w:space="0" w:color="auto"/>
              <w:right w:val="single" w:sz="4" w:space="0" w:color="auto"/>
            </w:tcBorders>
            <w:shd w:val="clear" w:color="000000" w:fill="D8BF22"/>
            <w:noWrap/>
            <w:vAlign w:val="center"/>
            <w:hideMark/>
          </w:tcPr>
          <w:p w14:paraId="216C364C" w14:textId="77777777" w:rsidR="00444D02" w:rsidRPr="00444D02" w:rsidRDefault="00444D02" w:rsidP="00444D02">
            <w:pPr>
              <w:pStyle w:val="T3body"/>
              <w:rPr>
                <w:rStyle w:val="T3boldtext"/>
              </w:rPr>
            </w:pPr>
            <w:r w:rsidRPr="00444D02">
              <w:rPr>
                <w:rStyle w:val="T3boldtext"/>
              </w:rPr>
              <w:t>OUTBOUND</w:t>
            </w:r>
          </w:p>
        </w:tc>
        <w:tc>
          <w:tcPr>
            <w:tcW w:w="2165" w:type="pct"/>
            <w:gridSpan w:val="3"/>
            <w:tcBorders>
              <w:top w:val="single" w:sz="4" w:space="0" w:color="auto"/>
              <w:left w:val="nil"/>
              <w:bottom w:val="single" w:sz="4" w:space="0" w:color="auto"/>
              <w:right w:val="single" w:sz="4" w:space="0" w:color="auto"/>
            </w:tcBorders>
            <w:shd w:val="clear" w:color="000000" w:fill="D8BF22"/>
            <w:noWrap/>
            <w:vAlign w:val="center"/>
            <w:hideMark/>
          </w:tcPr>
          <w:p w14:paraId="4F6BD288" w14:textId="77777777" w:rsidR="00444D02" w:rsidRPr="00444D02" w:rsidRDefault="00444D02" w:rsidP="00444D02">
            <w:pPr>
              <w:pStyle w:val="T3body"/>
              <w:rPr>
                <w:rStyle w:val="T3boldtext"/>
              </w:rPr>
            </w:pPr>
            <w:r w:rsidRPr="00444D02">
              <w:rPr>
                <w:rStyle w:val="T3boldtext"/>
              </w:rPr>
              <w:t>RETURN</w:t>
            </w:r>
          </w:p>
        </w:tc>
      </w:tr>
      <w:tr w:rsidR="00444D02" w:rsidRPr="00444D02" w14:paraId="6A4337B6" w14:textId="77777777" w:rsidTr="00444D02">
        <w:trPr>
          <w:trHeight w:val="300"/>
        </w:trPr>
        <w:tc>
          <w:tcPr>
            <w:tcW w:w="832" w:type="pct"/>
            <w:tcBorders>
              <w:top w:val="nil"/>
              <w:left w:val="single" w:sz="4" w:space="0" w:color="auto"/>
              <w:bottom w:val="single" w:sz="4" w:space="0" w:color="auto"/>
              <w:right w:val="single" w:sz="4" w:space="0" w:color="auto"/>
            </w:tcBorders>
            <w:shd w:val="clear" w:color="000000" w:fill="93918C"/>
            <w:noWrap/>
            <w:vAlign w:val="center"/>
            <w:hideMark/>
          </w:tcPr>
          <w:p w14:paraId="0999882E" w14:textId="77777777" w:rsidR="00444D02" w:rsidRPr="00444D02" w:rsidRDefault="00444D02" w:rsidP="00444D02">
            <w:pPr>
              <w:pStyle w:val="T3body"/>
              <w:rPr>
                <w:lang w:eastAsia="en-GB"/>
              </w:rPr>
            </w:pPr>
            <w:r w:rsidRPr="00444D02">
              <w:rPr>
                <w:lang w:eastAsia="en-GB"/>
              </w:rPr>
              <w:t>Departure Airport</w:t>
            </w:r>
          </w:p>
        </w:tc>
        <w:tc>
          <w:tcPr>
            <w:tcW w:w="584" w:type="pct"/>
            <w:tcBorders>
              <w:top w:val="nil"/>
              <w:left w:val="nil"/>
              <w:bottom w:val="single" w:sz="4" w:space="0" w:color="auto"/>
              <w:right w:val="single" w:sz="4" w:space="0" w:color="auto"/>
            </w:tcBorders>
            <w:shd w:val="clear" w:color="000000" w:fill="93918C"/>
            <w:noWrap/>
            <w:vAlign w:val="center"/>
            <w:hideMark/>
          </w:tcPr>
          <w:p w14:paraId="620A14DD" w14:textId="77777777" w:rsidR="00444D02" w:rsidRPr="00444D02" w:rsidRDefault="00444D02" w:rsidP="00444D02">
            <w:pPr>
              <w:pStyle w:val="T3body"/>
              <w:rPr>
                <w:lang w:eastAsia="en-GB"/>
              </w:rPr>
            </w:pPr>
            <w:r w:rsidRPr="00444D02">
              <w:rPr>
                <w:lang w:eastAsia="en-GB"/>
              </w:rPr>
              <w:t>Airline</w:t>
            </w:r>
          </w:p>
        </w:tc>
        <w:tc>
          <w:tcPr>
            <w:tcW w:w="834" w:type="pct"/>
            <w:tcBorders>
              <w:top w:val="nil"/>
              <w:left w:val="nil"/>
              <w:bottom w:val="single" w:sz="4" w:space="0" w:color="auto"/>
              <w:right w:val="single" w:sz="4" w:space="0" w:color="auto"/>
            </w:tcBorders>
            <w:shd w:val="clear" w:color="000000" w:fill="93918C"/>
            <w:noWrap/>
            <w:vAlign w:val="center"/>
            <w:hideMark/>
          </w:tcPr>
          <w:p w14:paraId="37CF5F6B" w14:textId="77777777" w:rsidR="00444D02" w:rsidRPr="00444D02" w:rsidRDefault="00444D02" w:rsidP="00444D02">
            <w:pPr>
              <w:pStyle w:val="T3body"/>
              <w:rPr>
                <w:lang w:eastAsia="en-GB"/>
              </w:rPr>
            </w:pPr>
            <w:r w:rsidRPr="00444D02">
              <w:rPr>
                <w:lang w:eastAsia="en-GB"/>
              </w:rPr>
              <w:t>Date</w:t>
            </w:r>
          </w:p>
        </w:tc>
        <w:tc>
          <w:tcPr>
            <w:tcW w:w="585" w:type="pct"/>
            <w:tcBorders>
              <w:top w:val="nil"/>
              <w:left w:val="nil"/>
              <w:bottom w:val="single" w:sz="4" w:space="0" w:color="auto"/>
              <w:right w:val="single" w:sz="4" w:space="0" w:color="auto"/>
            </w:tcBorders>
            <w:shd w:val="clear" w:color="000000" w:fill="93918C"/>
            <w:noWrap/>
            <w:vAlign w:val="center"/>
            <w:hideMark/>
          </w:tcPr>
          <w:p w14:paraId="298C4C63" w14:textId="77777777" w:rsidR="00444D02" w:rsidRPr="00444D02" w:rsidRDefault="00444D02" w:rsidP="00444D02">
            <w:pPr>
              <w:pStyle w:val="T3body"/>
              <w:rPr>
                <w:lang w:eastAsia="en-GB"/>
              </w:rPr>
            </w:pPr>
            <w:r w:rsidRPr="00444D02">
              <w:rPr>
                <w:lang w:eastAsia="en-GB"/>
              </w:rPr>
              <w:t>Time</w:t>
            </w:r>
          </w:p>
        </w:tc>
        <w:tc>
          <w:tcPr>
            <w:tcW w:w="668" w:type="pct"/>
            <w:tcBorders>
              <w:top w:val="nil"/>
              <w:left w:val="nil"/>
              <w:bottom w:val="single" w:sz="4" w:space="0" w:color="auto"/>
              <w:right w:val="single" w:sz="4" w:space="0" w:color="auto"/>
            </w:tcBorders>
            <w:shd w:val="clear" w:color="000000" w:fill="93918C"/>
            <w:noWrap/>
            <w:vAlign w:val="center"/>
            <w:hideMark/>
          </w:tcPr>
          <w:p w14:paraId="065B3481" w14:textId="77777777" w:rsidR="00444D02" w:rsidRPr="00444D02" w:rsidRDefault="00444D02" w:rsidP="00444D02">
            <w:pPr>
              <w:pStyle w:val="T3body"/>
              <w:rPr>
                <w:lang w:eastAsia="en-GB"/>
              </w:rPr>
            </w:pPr>
            <w:r w:rsidRPr="00444D02">
              <w:rPr>
                <w:lang w:eastAsia="en-GB"/>
              </w:rPr>
              <w:t>Airline</w:t>
            </w:r>
          </w:p>
        </w:tc>
        <w:tc>
          <w:tcPr>
            <w:tcW w:w="832" w:type="pct"/>
            <w:tcBorders>
              <w:top w:val="nil"/>
              <w:left w:val="nil"/>
              <w:bottom w:val="single" w:sz="4" w:space="0" w:color="auto"/>
              <w:right w:val="single" w:sz="4" w:space="0" w:color="auto"/>
            </w:tcBorders>
            <w:shd w:val="clear" w:color="000000" w:fill="93918C"/>
            <w:noWrap/>
            <w:vAlign w:val="center"/>
            <w:hideMark/>
          </w:tcPr>
          <w:p w14:paraId="73F9F7BA" w14:textId="77777777" w:rsidR="00444D02" w:rsidRPr="00444D02" w:rsidRDefault="00444D02" w:rsidP="00444D02">
            <w:pPr>
              <w:pStyle w:val="T3body"/>
              <w:rPr>
                <w:lang w:eastAsia="en-GB"/>
              </w:rPr>
            </w:pPr>
            <w:r w:rsidRPr="00444D02">
              <w:rPr>
                <w:lang w:eastAsia="en-GB"/>
              </w:rPr>
              <w:t>Date</w:t>
            </w:r>
          </w:p>
        </w:tc>
        <w:tc>
          <w:tcPr>
            <w:tcW w:w="665" w:type="pct"/>
            <w:tcBorders>
              <w:top w:val="nil"/>
              <w:left w:val="nil"/>
              <w:bottom w:val="single" w:sz="4" w:space="0" w:color="auto"/>
              <w:right w:val="single" w:sz="4" w:space="0" w:color="auto"/>
            </w:tcBorders>
            <w:shd w:val="clear" w:color="000000" w:fill="93918C"/>
            <w:noWrap/>
            <w:vAlign w:val="center"/>
            <w:hideMark/>
          </w:tcPr>
          <w:p w14:paraId="57A1839E" w14:textId="77777777" w:rsidR="00444D02" w:rsidRPr="00444D02" w:rsidRDefault="00444D02" w:rsidP="00444D02">
            <w:pPr>
              <w:pStyle w:val="T3body"/>
              <w:rPr>
                <w:lang w:eastAsia="en-GB"/>
              </w:rPr>
            </w:pPr>
            <w:r w:rsidRPr="00444D02">
              <w:rPr>
                <w:lang w:eastAsia="en-GB"/>
              </w:rPr>
              <w:t>Time</w:t>
            </w:r>
          </w:p>
        </w:tc>
      </w:tr>
      <w:tr w:rsidR="00444D02" w:rsidRPr="00444D02" w14:paraId="63CB707B" w14:textId="77777777" w:rsidTr="00444D02">
        <w:trPr>
          <w:trHeight w:val="300"/>
        </w:trPr>
        <w:tc>
          <w:tcPr>
            <w:tcW w:w="832" w:type="pct"/>
            <w:tcBorders>
              <w:top w:val="nil"/>
              <w:left w:val="single" w:sz="4" w:space="0" w:color="auto"/>
              <w:bottom w:val="single" w:sz="4" w:space="0" w:color="auto"/>
              <w:right w:val="single" w:sz="4" w:space="0" w:color="auto"/>
            </w:tcBorders>
            <w:shd w:val="clear" w:color="auto" w:fill="auto"/>
            <w:noWrap/>
            <w:vAlign w:val="center"/>
            <w:hideMark/>
          </w:tcPr>
          <w:p w14:paraId="2FBD2FDD" w14:textId="77777777" w:rsidR="00444D02" w:rsidRPr="00444D02" w:rsidRDefault="00444D02" w:rsidP="00444D02">
            <w:pPr>
              <w:pStyle w:val="T3body"/>
              <w:rPr>
                <w:lang w:eastAsia="en-GB"/>
              </w:rPr>
            </w:pPr>
            <w:r w:rsidRPr="00444D02">
              <w:rPr>
                <w:lang w:eastAsia="en-GB"/>
              </w:rPr>
              <w:t xml:space="preserve">Newcastle </w:t>
            </w:r>
          </w:p>
        </w:tc>
        <w:tc>
          <w:tcPr>
            <w:tcW w:w="584" w:type="pct"/>
            <w:tcBorders>
              <w:top w:val="nil"/>
              <w:left w:val="nil"/>
              <w:bottom w:val="single" w:sz="4" w:space="0" w:color="auto"/>
              <w:right w:val="single" w:sz="4" w:space="0" w:color="auto"/>
            </w:tcBorders>
            <w:shd w:val="clear" w:color="auto" w:fill="auto"/>
            <w:noWrap/>
            <w:vAlign w:val="center"/>
            <w:hideMark/>
          </w:tcPr>
          <w:p w14:paraId="07E1F699" w14:textId="77777777" w:rsidR="00444D02" w:rsidRPr="00444D02" w:rsidRDefault="00444D02" w:rsidP="00444D02">
            <w:pPr>
              <w:pStyle w:val="T3body"/>
              <w:rPr>
                <w:lang w:eastAsia="en-GB"/>
              </w:rPr>
            </w:pPr>
            <w:r w:rsidRPr="00444D02">
              <w:rPr>
                <w:lang w:eastAsia="en-GB"/>
              </w:rPr>
              <w:t>Jet2</w:t>
            </w:r>
          </w:p>
        </w:tc>
        <w:tc>
          <w:tcPr>
            <w:tcW w:w="834" w:type="pct"/>
            <w:tcBorders>
              <w:top w:val="nil"/>
              <w:left w:val="nil"/>
              <w:bottom w:val="single" w:sz="4" w:space="0" w:color="auto"/>
              <w:right w:val="single" w:sz="4" w:space="0" w:color="auto"/>
            </w:tcBorders>
            <w:shd w:val="clear" w:color="auto" w:fill="auto"/>
            <w:noWrap/>
            <w:vAlign w:val="center"/>
            <w:hideMark/>
          </w:tcPr>
          <w:p w14:paraId="02BDFFBC" w14:textId="77777777" w:rsidR="00444D02" w:rsidRPr="00444D02" w:rsidRDefault="00444D02" w:rsidP="00444D02">
            <w:pPr>
              <w:pStyle w:val="T3body"/>
              <w:rPr>
                <w:lang w:eastAsia="en-GB"/>
              </w:rPr>
            </w:pPr>
            <w:r w:rsidRPr="00444D02">
              <w:rPr>
                <w:lang w:eastAsia="en-GB"/>
              </w:rPr>
              <w:t>Monday 14/10/2019</w:t>
            </w:r>
          </w:p>
        </w:tc>
        <w:tc>
          <w:tcPr>
            <w:tcW w:w="585" w:type="pct"/>
            <w:tcBorders>
              <w:top w:val="nil"/>
              <w:left w:val="nil"/>
              <w:bottom w:val="single" w:sz="4" w:space="0" w:color="auto"/>
              <w:right w:val="single" w:sz="4" w:space="0" w:color="auto"/>
            </w:tcBorders>
            <w:shd w:val="clear" w:color="auto" w:fill="auto"/>
            <w:noWrap/>
            <w:vAlign w:val="center"/>
            <w:hideMark/>
          </w:tcPr>
          <w:p w14:paraId="4E0892F5" w14:textId="77777777" w:rsidR="00444D02" w:rsidRPr="00444D02" w:rsidRDefault="00444D02" w:rsidP="00444D02">
            <w:pPr>
              <w:pStyle w:val="T3body"/>
              <w:rPr>
                <w:lang w:eastAsia="en-GB"/>
              </w:rPr>
            </w:pPr>
            <w:r w:rsidRPr="00444D02">
              <w:rPr>
                <w:lang w:eastAsia="en-GB"/>
              </w:rPr>
              <w:t>16:40 - 20:15</w:t>
            </w:r>
          </w:p>
        </w:tc>
        <w:tc>
          <w:tcPr>
            <w:tcW w:w="668" w:type="pct"/>
            <w:tcBorders>
              <w:top w:val="nil"/>
              <w:left w:val="nil"/>
              <w:bottom w:val="single" w:sz="4" w:space="0" w:color="auto"/>
              <w:right w:val="single" w:sz="4" w:space="0" w:color="auto"/>
            </w:tcBorders>
            <w:shd w:val="clear" w:color="auto" w:fill="auto"/>
            <w:noWrap/>
            <w:vAlign w:val="center"/>
            <w:hideMark/>
          </w:tcPr>
          <w:p w14:paraId="39FA9BAC" w14:textId="77777777" w:rsidR="00444D02" w:rsidRPr="00444D02" w:rsidRDefault="00444D02" w:rsidP="00444D02">
            <w:pPr>
              <w:pStyle w:val="T3body"/>
              <w:rPr>
                <w:lang w:eastAsia="en-GB"/>
              </w:rPr>
            </w:pPr>
            <w:r w:rsidRPr="00444D02">
              <w:rPr>
                <w:lang w:eastAsia="en-GB"/>
              </w:rPr>
              <w:t>Jet2</w:t>
            </w:r>
          </w:p>
        </w:tc>
        <w:tc>
          <w:tcPr>
            <w:tcW w:w="832" w:type="pct"/>
            <w:tcBorders>
              <w:top w:val="nil"/>
              <w:left w:val="nil"/>
              <w:bottom w:val="single" w:sz="4" w:space="0" w:color="auto"/>
              <w:right w:val="single" w:sz="4" w:space="0" w:color="auto"/>
            </w:tcBorders>
            <w:shd w:val="clear" w:color="auto" w:fill="auto"/>
            <w:noWrap/>
            <w:vAlign w:val="center"/>
            <w:hideMark/>
          </w:tcPr>
          <w:p w14:paraId="5E32D7B8" w14:textId="77777777" w:rsidR="00444D02" w:rsidRPr="00444D02" w:rsidRDefault="00444D02" w:rsidP="00444D02">
            <w:pPr>
              <w:pStyle w:val="T3body"/>
              <w:rPr>
                <w:lang w:eastAsia="en-GB"/>
              </w:rPr>
            </w:pPr>
            <w:r w:rsidRPr="00444D02">
              <w:rPr>
                <w:lang w:eastAsia="en-GB"/>
              </w:rPr>
              <w:t>Friday 18/10/2019</w:t>
            </w:r>
          </w:p>
        </w:tc>
        <w:tc>
          <w:tcPr>
            <w:tcW w:w="665" w:type="pct"/>
            <w:tcBorders>
              <w:top w:val="nil"/>
              <w:left w:val="nil"/>
              <w:bottom w:val="single" w:sz="4" w:space="0" w:color="auto"/>
              <w:right w:val="single" w:sz="4" w:space="0" w:color="auto"/>
            </w:tcBorders>
            <w:shd w:val="clear" w:color="auto" w:fill="auto"/>
            <w:noWrap/>
            <w:vAlign w:val="center"/>
            <w:hideMark/>
          </w:tcPr>
          <w:p w14:paraId="5F8A9D8F" w14:textId="77777777" w:rsidR="00444D02" w:rsidRPr="00444D02" w:rsidRDefault="00444D02" w:rsidP="00444D02">
            <w:pPr>
              <w:pStyle w:val="T3body"/>
              <w:rPr>
                <w:lang w:eastAsia="en-GB"/>
              </w:rPr>
            </w:pPr>
            <w:r w:rsidRPr="00444D02">
              <w:rPr>
                <w:lang w:eastAsia="en-GB"/>
              </w:rPr>
              <w:t>19:35 - 21:20</w:t>
            </w:r>
          </w:p>
        </w:tc>
      </w:tr>
      <w:tr w:rsidR="00FA4F7C" w:rsidRPr="00FA4F7C" w14:paraId="0ACCB806" w14:textId="77777777" w:rsidTr="00444D02">
        <w:trPr>
          <w:trHeight w:val="300"/>
        </w:trPr>
        <w:tc>
          <w:tcPr>
            <w:tcW w:w="832" w:type="pct"/>
            <w:tcBorders>
              <w:top w:val="nil"/>
              <w:left w:val="single" w:sz="4" w:space="0" w:color="auto"/>
              <w:bottom w:val="single" w:sz="4" w:space="0" w:color="auto"/>
              <w:right w:val="single" w:sz="4" w:space="0" w:color="auto"/>
            </w:tcBorders>
            <w:shd w:val="clear" w:color="auto" w:fill="auto"/>
            <w:noWrap/>
            <w:vAlign w:val="center"/>
            <w:hideMark/>
          </w:tcPr>
          <w:p w14:paraId="0EA7105A" w14:textId="77777777" w:rsidR="00444D02" w:rsidRPr="00FA4F7C" w:rsidRDefault="00444D02" w:rsidP="00FA4F7C">
            <w:pPr>
              <w:pStyle w:val="T3body"/>
            </w:pPr>
            <w:r w:rsidRPr="00FA4F7C">
              <w:t>Manchester</w:t>
            </w:r>
          </w:p>
        </w:tc>
        <w:tc>
          <w:tcPr>
            <w:tcW w:w="584" w:type="pct"/>
            <w:tcBorders>
              <w:top w:val="nil"/>
              <w:left w:val="nil"/>
              <w:bottom w:val="single" w:sz="4" w:space="0" w:color="auto"/>
              <w:right w:val="single" w:sz="4" w:space="0" w:color="auto"/>
            </w:tcBorders>
            <w:shd w:val="clear" w:color="auto" w:fill="auto"/>
            <w:noWrap/>
            <w:vAlign w:val="center"/>
            <w:hideMark/>
          </w:tcPr>
          <w:p w14:paraId="3A2B153A" w14:textId="5EF5226D" w:rsidR="00444D02" w:rsidRPr="00FA4F7C" w:rsidRDefault="00444D02" w:rsidP="00FA4F7C">
            <w:pPr>
              <w:pStyle w:val="T3body"/>
            </w:pPr>
            <w:r w:rsidRPr="00FA4F7C">
              <w:t>Ryanair</w:t>
            </w:r>
          </w:p>
        </w:tc>
        <w:tc>
          <w:tcPr>
            <w:tcW w:w="834" w:type="pct"/>
            <w:tcBorders>
              <w:top w:val="nil"/>
              <w:left w:val="nil"/>
              <w:bottom w:val="single" w:sz="4" w:space="0" w:color="auto"/>
              <w:right w:val="single" w:sz="4" w:space="0" w:color="auto"/>
            </w:tcBorders>
            <w:shd w:val="clear" w:color="auto" w:fill="auto"/>
            <w:noWrap/>
            <w:vAlign w:val="center"/>
            <w:hideMark/>
          </w:tcPr>
          <w:p w14:paraId="21DA2551" w14:textId="77777777" w:rsidR="00444D02" w:rsidRPr="00FA4F7C" w:rsidRDefault="00444D02" w:rsidP="00FA4F7C">
            <w:pPr>
              <w:pStyle w:val="T3body"/>
            </w:pPr>
            <w:r w:rsidRPr="00FA4F7C">
              <w:t>Monday 14/10/2019</w:t>
            </w:r>
          </w:p>
        </w:tc>
        <w:tc>
          <w:tcPr>
            <w:tcW w:w="585" w:type="pct"/>
            <w:tcBorders>
              <w:top w:val="nil"/>
              <w:left w:val="nil"/>
              <w:bottom w:val="single" w:sz="4" w:space="0" w:color="auto"/>
              <w:right w:val="single" w:sz="4" w:space="0" w:color="auto"/>
            </w:tcBorders>
            <w:shd w:val="clear" w:color="auto" w:fill="auto"/>
            <w:noWrap/>
            <w:vAlign w:val="center"/>
            <w:hideMark/>
          </w:tcPr>
          <w:p w14:paraId="48D666B2" w14:textId="77777777" w:rsidR="00444D02" w:rsidRPr="00FA4F7C" w:rsidRDefault="00444D02" w:rsidP="00FA4F7C">
            <w:pPr>
              <w:pStyle w:val="T3body"/>
            </w:pPr>
            <w:r w:rsidRPr="00FA4F7C">
              <w:t>10:50 - 14:30</w:t>
            </w:r>
          </w:p>
        </w:tc>
        <w:tc>
          <w:tcPr>
            <w:tcW w:w="668" w:type="pct"/>
            <w:tcBorders>
              <w:top w:val="nil"/>
              <w:left w:val="nil"/>
              <w:bottom w:val="single" w:sz="4" w:space="0" w:color="auto"/>
              <w:right w:val="single" w:sz="4" w:space="0" w:color="auto"/>
            </w:tcBorders>
            <w:shd w:val="clear" w:color="auto" w:fill="auto"/>
            <w:noWrap/>
            <w:vAlign w:val="center"/>
            <w:hideMark/>
          </w:tcPr>
          <w:p w14:paraId="642EA56F" w14:textId="3020E0EA" w:rsidR="00444D02" w:rsidRPr="00FA4F7C" w:rsidRDefault="00444D02" w:rsidP="00FA4F7C">
            <w:pPr>
              <w:pStyle w:val="T3body"/>
            </w:pPr>
            <w:r w:rsidRPr="00FA4F7C">
              <w:t>Ryanair</w:t>
            </w:r>
          </w:p>
        </w:tc>
        <w:tc>
          <w:tcPr>
            <w:tcW w:w="832" w:type="pct"/>
            <w:tcBorders>
              <w:top w:val="nil"/>
              <w:left w:val="nil"/>
              <w:bottom w:val="single" w:sz="4" w:space="0" w:color="auto"/>
              <w:right w:val="single" w:sz="4" w:space="0" w:color="auto"/>
            </w:tcBorders>
            <w:shd w:val="clear" w:color="auto" w:fill="auto"/>
            <w:noWrap/>
            <w:vAlign w:val="center"/>
            <w:hideMark/>
          </w:tcPr>
          <w:p w14:paraId="6C8D8D4E" w14:textId="77777777" w:rsidR="00444D02" w:rsidRPr="00FA4F7C" w:rsidRDefault="00444D02" w:rsidP="00FA4F7C">
            <w:pPr>
              <w:pStyle w:val="T3body"/>
            </w:pPr>
            <w:r w:rsidRPr="00FA4F7C">
              <w:t>Friday 18/10/2019</w:t>
            </w:r>
          </w:p>
        </w:tc>
        <w:tc>
          <w:tcPr>
            <w:tcW w:w="665" w:type="pct"/>
            <w:tcBorders>
              <w:top w:val="nil"/>
              <w:left w:val="nil"/>
              <w:bottom w:val="single" w:sz="4" w:space="0" w:color="auto"/>
              <w:right w:val="single" w:sz="4" w:space="0" w:color="auto"/>
            </w:tcBorders>
            <w:shd w:val="clear" w:color="auto" w:fill="auto"/>
            <w:noWrap/>
            <w:vAlign w:val="center"/>
            <w:hideMark/>
          </w:tcPr>
          <w:p w14:paraId="0D72DE74" w14:textId="77777777" w:rsidR="00444D02" w:rsidRPr="00FA4F7C" w:rsidRDefault="00444D02" w:rsidP="00FA4F7C">
            <w:pPr>
              <w:pStyle w:val="T3body"/>
            </w:pPr>
            <w:r w:rsidRPr="00FA4F7C">
              <w:t>14:55 - 16:40</w:t>
            </w:r>
          </w:p>
        </w:tc>
      </w:tr>
    </w:tbl>
    <w:p w14:paraId="1C12599D" w14:textId="77777777" w:rsidR="00FA4F7C" w:rsidRPr="00FA4F7C" w:rsidRDefault="00FA4F7C" w:rsidP="00FA4F7C">
      <w:pPr>
        <w:pStyle w:val="T3body"/>
      </w:pPr>
    </w:p>
    <w:p w14:paraId="15473E5E" w14:textId="70E85503" w:rsidR="003074D6" w:rsidRPr="00FA4F7C" w:rsidRDefault="003074D6" w:rsidP="00FA4F7C">
      <w:pPr>
        <w:pStyle w:val="T3body"/>
      </w:pPr>
      <w:r w:rsidRPr="00FA4F7C">
        <w:t xml:space="preserve">Travel to and from UK airports, and from Krakow airport to the hotel, are to be covered by the sponsoring union/branch. </w:t>
      </w:r>
    </w:p>
    <w:p w14:paraId="693057F0" w14:textId="77777777" w:rsidR="003074D6" w:rsidRDefault="003074D6" w:rsidP="003074D6">
      <w:pPr>
        <w:pStyle w:val="T3body"/>
      </w:pPr>
      <w:r>
        <w:t xml:space="preserve">All other costs (e.g. lunch, dinner and other food and drink) will be covered via the expenses policy of the sponsoring union/branch.  </w:t>
      </w:r>
    </w:p>
    <w:p w14:paraId="7EAA9070" w14:textId="77777777" w:rsidR="003074D6" w:rsidRDefault="003074D6" w:rsidP="003074D6">
      <w:pPr>
        <w:pStyle w:val="T3body"/>
      </w:pPr>
      <w:r>
        <w:t xml:space="preserve">In addition to the above, Unions will be expected to cover any costs associated with travel to and from the preliminary workshops. It is intended that one session will be held in the North West and one session in the North East. </w:t>
      </w:r>
    </w:p>
    <w:p w14:paraId="70741B5C" w14:textId="77777777" w:rsidR="003074D6" w:rsidRDefault="003074D6" w:rsidP="003074D6">
      <w:pPr>
        <w:pStyle w:val="T3heading2"/>
      </w:pPr>
      <w:r>
        <w:t>Timescales</w:t>
      </w:r>
    </w:p>
    <w:p w14:paraId="52EFC6C0" w14:textId="70A00D60" w:rsidR="003A4B64" w:rsidRDefault="003074D6" w:rsidP="003074D6">
      <w:pPr>
        <w:pStyle w:val="T3body"/>
      </w:pPr>
      <w:r>
        <w:t xml:space="preserve">The programme will run from August to November, </w:t>
      </w:r>
      <w:r w:rsidR="00444D02">
        <w:t xml:space="preserve">as outlined in the table below: </w:t>
      </w:r>
    </w:p>
    <w:tbl>
      <w:tblPr>
        <w:tblStyle w:val="TableGrid"/>
        <w:tblW w:w="0" w:type="auto"/>
        <w:tblLook w:val="04A0" w:firstRow="1" w:lastRow="0" w:firstColumn="1" w:lastColumn="0" w:noHBand="0" w:noVBand="1"/>
      </w:tblPr>
      <w:tblGrid>
        <w:gridCol w:w="6091"/>
        <w:gridCol w:w="2402"/>
      </w:tblGrid>
      <w:tr w:rsidR="00444D02" w14:paraId="65FCFE64" w14:textId="77777777" w:rsidTr="005C603E">
        <w:tc>
          <w:tcPr>
            <w:tcW w:w="6091" w:type="dxa"/>
            <w:shd w:val="clear" w:color="auto" w:fill="D8BF22"/>
            <w:vAlign w:val="center"/>
          </w:tcPr>
          <w:p w14:paraId="620D87D8" w14:textId="77777777" w:rsidR="00444D02" w:rsidRPr="00444D02" w:rsidRDefault="00444D02" w:rsidP="00444D02">
            <w:pPr>
              <w:pStyle w:val="T3body"/>
              <w:rPr>
                <w:rStyle w:val="T3boldtext"/>
              </w:rPr>
            </w:pPr>
            <w:r w:rsidRPr="00444D02">
              <w:rPr>
                <w:rStyle w:val="T3boldtext"/>
              </w:rPr>
              <w:t xml:space="preserve">Programme item </w:t>
            </w:r>
          </w:p>
        </w:tc>
        <w:tc>
          <w:tcPr>
            <w:tcW w:w="2402" w:type="dxa"/>
            <w:shd w:val="clear" w:color="auto" w:fill="D8BF22"/>
            <w:vAlign w:val="center"/>
          </w:tcPr>
          <w:p w14:paraId="3C21566A" w14:textId="77777777" w:rsidR="00444D02" w:rsidRPr="00444D02" w:rsidRDefault="00444D02" w:rsidP="00444D02">
            <w:pPr>
              <w:pStyle w:val="T3body"/>
              <w:rPr>
                <w:rStyle w:val="T3boldtext"/>
              </w:rPr>
            </w:pPr>
            <w:r w:rsidRPr="00444D02">
              <w:rPr>
                <w:rStyle w:val="T3boldtext"/>
              </w:rPr>
              <w:t xml:space="preserve">Date </w:t>
            </w:r>
          </w:p>
        </w:tc>
      </w:tr>
      <w:tr w:rsidR="00444D02" w14:paraId="2D27924A" w14:textId="77777777" w:rsidTr="005C603E">
        <w:tc>
          <w:tcPr>
            <w:tcW w:w="6091" w:type="dxa"/>
            <w:vAlign w:val="center"/>
          </w:tcPr>
          <w:p w14:paraId="35B83305" w14:textId="77777777" w:rsidR="00444D02" w:rsidRPr="00444D02" w:rsidRDefault="00444D02" w:rsidP="00444D02">
            <w:pPr>
              <w:pStyle w:val="T3body"/>
            </w:pPr>
            <w:r w:rsidRPr="00444D02">
              <w:t>Two one-day preliminary workshops</w:t>
            </w:r>
          </w:p>
        </w:tc>
        <w:tc>
          <w:tcPr>
            <w:tcW w:w="2402" w:type="dxa"/>
            <w:vAlign w:val="center"/>
          </w:tcPr>
          <w:p w14:paraId="768A27D8" w14:textId="467325E4" w:rsidR="00444D02" w:rsidRPr="00444D02" w:rsidRDefault="00444D02" w:rsidP="00444D02">
            <w:pPr>
              <w:pStyle w:val="T3body"/>
            </w:pPr>
            <w:r>
              <w:t>August/</w:t>
            </w:r>
            <w:r w:rsidRPr="00444D02">
              <w:t xml:space="preserve">September 2019 </w:t>
            </w:r>
          </w:p>
        </w:tc>
      </w:tr>
      <w:tr w:rsidR="00444D02" w14:paraId="7C1A270E" w14:textId="77777777" w:rsidTr="005C603E">
        <w:tc>
          <w:tcPr>
            <w:tcW w:w="6091" w:type="dxa"/>
            <w:vAlign w:val="center"/>
          </w:tcPr>
          <w:p w14:paraId="6223EE6F" w14:textId="77777777" w:rsidR="00444D02" w:rsidRPr="00444D02" w:rsidRDefault="00444D02" w:rsidP="00444D02">
            <w:pPr>
              <w:pStyle w:val="T3body"/>
            </w:pPr>
            <w:r w:rsidRPr="00444D02">
              <w:t>A five-day visit to Auschwitz and Krakow, Poland, to learn about the Holocaust</w:t>
            </w:r>
          </w:p>
        </w:tc>
        <w:tc>
          <w:tcPr>
            <w:tcW w:w="2402" w:type="dxa"/>
            <w:vAlign w:val="center"/>
          </w:tcPr>
          <w:p w14:paraId="177EF217" w14:textId="77777777" w:rsidR="00444D02" w:rsidRPr="00444D02" w:rsidRDefault="00444D02" w:rsidP="00444D02">
            <w:pPr>
              <w:pStyle w:val="T3body"/>
            </w:pPr>
            <w:r w:rsidRPr="00444D02">
              <w:t xml:space="preserve">Monday 14 October – Friday 18 October 2019 </w:t>
            </w:r>
          </w:p>
        </w:tc>
      </w:tr>
      <w:tr w:rsidR="00444D02" w14:paraId="2606119F" w14:textId="77777777" w:rsidTr="005C603E">
        <w:tc>
          <w:tcPr>
            <w:tcW w:w="6091" w:type="dxa"/>
            <w:vAlign w:val="center"/>
          </w:tcPr>
          <w:p w14:paraId="125947F6" w14:textId="77777777" w:rsidR="00444D02" w:rsidRPr="00444D02" w:rsidRDefault="00444D02" w:rsidP="00444D02">
            <w:pPr>
              <w:pStyle w:val="T3body"/>
            </w:pPr>
            <w:r w:rsidRPr="00444D02">
              <w:t>Campaign planning workshop</w:t>
            </w:r>
          </w:p>
        </w:tc>
        <w:tc>
          <w:tcPr>
            <w:tcW w:w="2402" w:type="dxa"/>
            <w:vAlign w:val="center"/>
          </w:tcPr>
          <w:p w14:paraId="062A7639" w14:textId="77777777" w:rsidR="00444D02" w:rsidRPr="00444D02" w:rsidRDefault="00444D02" w:rsidP="00444D02">
            <w:pPr>
              <w:pStyle w:val="T3body"/>
            </w:pPr>
            <w:r w:rsidRPr="00444D02">
              <w:t xml:space="preserve">Late October 2019 </w:t>
            </w:r>
          </w:p>
        </w:tc>
      </w:tr>
      <w:tr w:rsidR="00444D02" w14:paraId="780553ED" w14:textId="77777777" w:rsidTr="005C603E">
        <w:tc>
          <w:tcPr>
            <w:tcW w:w="6091" w:type="dxa"/>
            <w:vAlign w:val="center"/>
          </w:tcPr>
          <w:p w14:paraId="51DEBAFB" w14:textId="77777777" w:rsidR="00444D02" w:rsidRPr="00444D02" w:rsidRDefault="00444D02" w:rsidP="00444D02">
            <w:pPr>
              <w:pStyle w:val="T3body"/>
            </w:pPr>
            <w:r w:rsidRPr="00444D02">
              <w:t>Delivery of a local campaign during Young Workers Month 2019</w:t>
            </w:r>
          </w:p>
        </w:tc>
        <w:tc>
          <w:tcPr>
            <w:tcW w:w="2402" w:type="dxa"/>
            <w:vAlign w:val="center"/>
          </w:tcPr>
          <w:p w14:paraId="68B80E31" w14:textId="77777777" w:rsidR="00444D02" w:rsidRPr="00444D02" w:rsidRDefault="00444D02" w:rsidP="00444D02">
            <w:pPr>
              <w:pStyle w:val="T3body"/>
            </w:pPr>
            <w:r w:rsidRPr="00444D02">
              <w:t xml:space="preserve">November 2019 </w:t>
            </w:r>
          </w:p>
        </w:tc>
      </w:tr>
    </w:tbl>
    <w:p w14:paraId="7EEEFE3A" w14:textId="4A13808D" w:rsidR="00444D02" w:rsidRDefault="00444D02" w:rsidP="003074D6">
      <w:pPr>
        <w:pStyle w:val="T3body"/>
      </w:pPr>
    </w:p>
    <w:p w14:paraId="69378C4B" w14:textId="130E08BE" w:rsidR="00AD57C8" w:rsidRDefault="00AD57C8" w:rsidP="003074D6">
      <w:pPr>
        <w:pStyle w:val="T3body"/>
      </w:pPr>
    </w:p>
    <w:p w14:paraId="1C721F4B" w14:textId="6127318C" w:rsidR="00AD57C8" w:rsidRDefault="00AD57C8" w:rsidP="003074D6">
      <w:pPr>
        <w:pStyle w:val="T3body"/>
      </w:pPr>
    </w:p>
    <w:p w14:paraId="37A4B5A1" w14:textId="44D8BF4C" w:rsidR="00AD57C8" w:rsidRDefault="00AD57C8" w:rsidP="003074D6">
      <w:pPr>
        <w:pStyle w:val="T3body"/>
      </w:pPr>
    </w:p>
    <w:p w14:paraId="4A2FB055" w14:textId="228C9209" w:rsidR="00AD57C8" w:rsidRDefault="00AD57C8" w:rsidP="003074D6">
      <w:pPr>
        <w:pStyle w:val="T3body"/>
      </w:pPr>
    </w:p>
    <w:p w14:paraId="05CB1EFE" w14:textId="5C70A0D5" w:rsidR="00AD57C8" w:rsidRDefault="00AD57C8" w:rsidP="003074D6">
      <w:pPr>
        <w:pStyle w:val="T3body"/>
      </w:pPr>
    </w:p>
    <w:p w14:paraId="2BAE6707" w14:textId="7F3FF6D6" w:rsidR="008A39C2" w:rsidRDefault="008A39C2" w:rsidP="008A39C2">
      <w:pPr>
        <w:pStyle w:val="T3heading1"/>
        <w:rPr>
          <w:rStyle w:val="T3boldtext"/>
          <w:highlight w:val="yellow"/>
        </w:rPr>
      </w:pPr>
      <w:r>
        <w:t>Future Leaders Programme Appl</w:t>
      </w:r>
      <w:bookmarkStart w:id="1" w:name="_GoBack"/>
      <w:bookmarkEnd w:id="1"/>
      <w:r>
        <w:t xml:space="preserve">ication Form </w:t>
      </w:r>
    </w:p>
    <w:p w14:paraId="446A7A16" w14:textId="45280757" w:rsidR="008A39C2" w:rsidRPr="008A39C2" w:rsidRDefault="008A39C2" w:rsidP="008A39C2">
      <w:pPr>
        <w:pStyle w:val="T3body"/>
        <w:rPr>
          <w:rStyle w:val="T3boldtext"/>
        </w:rPr>
      </w:pPr>
      <w:r w:rsidRPr="008A39C2">
        <w:rPr>
          <w:rStyle w:val="T3boldtext"/>
          <w:highlight w:val="yellow"/>
        </w:rPr>
        <w:t xml:space="preserve">Closing date for </w:t>
      </w:r>
      <w:r>
        <w:rPr>
          <w:rStyle w:val="T3boldtext"/>
          <w:highlight w:val="yellow"/>
        </w:rPr>
        <w:t>applications is</w:t>
      </w:r>
      <w:r w:rsidRPr="008A39C2">
        <w:rPr>
          <w:rStyle w:val="T3boldtext"/>
          <w:highlight w:val="yellow"/>
        </w:rPr>
        <w:t xml:space="preserve"> midday on </w:t>
      </w:r>
      <w:r>
        <w:rPr>
          <w:rStyle w:val="T3boldtext"/>
          <w:highlight w:val="yellow"/>
        </w:rPr>
        <w:t>Monday 24 June 2019</w:t>
      </w:r>
    </w:p>
    <w:tbl>
      <w:tblPr>
        <w:tblStyle w:val="TableGrid"/>
        <w:tblW w:w="0" w:type="auto"/>
        <w:tblLook w:val="04A0" w:firstRow="1" w:lastRow="0" w:firstColumn="1" w:lastColumn="0" w:noHBand="0" w:noVBand="1"/>
      </w:tblPr>
      <w:tblGrid>
        <w:gridCol w:w="2830"/>
        <w:gridCol w:w="5663"/>
      </w:tblGrid>
      <w:tr w:rsidR="007910D4" w:rsidRPr="008A39C2" w14:paraId="2B6B8924" w14:textId="77777777" w:rsidTr="0057693E">
        <w:trPr>
          <w:trHeight w:val="533"/>
        </w:trPr>
        <w:tc>
          <w:tcPr>
            <w:tcW w:w="8493" w:type="dxa"/>
            <w:gridSpan w:val="2"/>
            <w:shd w:val="clear" w:color="auto" w:fill="D8BF22"/>
            <w:vAlign w:val="center"/>
          </w:tcPr>
          <w:p w14:paraId="26F54BD9" w14:textId="77777777" w:rsidR="007910D4" w:rsidRPr="007910D4" w:rsidRDefault="007910D4" w:rsidP="007910D4">
            <w:pPr>
              <w:pStyle w:val="T3body"/>
              <w:rPr>
                <w:rStyle w:val="T3boldtext"/>
              </w:rPr>
            </w:pPr>
            <w:r w:rsidRPr="00EB437F">
              <w:rPr>
                <w:rStyle w:val="T3boldtext"/>
              </w:rPr>
              <w:t>Section 1: Personal details</w:t>
            </w:r>
          </w:p>
        </w:tc>
      </w:tr>
      <w:tr w:rsidR="007910D4" w:rsidRPr="008A39C2" w14:paraId="3F8BD867" w14:textId="77777777" w:rsidTr="0057693E">
        <w:tc>
          <w:tcPr>
            <w:tcW w:w="2830" w:type="dxa"/>
          </w:tcPr>
          <w:p w14:paraId="57790497" w14:textId="77777777" w:rsidR="007910D4" w:rsidRPr="007910D4" w:rsidRDefault="007910D4" w:rsidP="007910D4">
            <w:pPr>
              <w:pStyle w:val="T3body"/>
              <w:rPr>
                <w:rStyle w:val="T3boldtext"/>
              </w:rPr>
            </w:pPr>
            <w:r w:rsidRPr="00EB437F">
              <w:rPr>
                <w:rStyle w:val="T3boldtext"/>
              </w:rPr>
              <w:t>Surname</w:t>
            </w:r>
          </w:p>
        </w:tc>
        <w:tc>
          <w:tcPr>
            <w:tcW w:w="5663" w:type="dxa"/>
          </w:tcPr>
          <w:p w14:paraId="58B1FEE1" w14:textId="77777777" w:rsidR="007910D4" w:rsidRPr="00EB437F" w:rsidRDefault="007910D4" w:rsidP="007910D4">
            <w:pPr>
              <w:pStyle w:val="T3body"/>
              <w:rPr>
                <w:rStyle w:val="T3boldtext"/>
              </w:rPr>
            </w:pPr>
          </w:p>
        </w:tc>
      </w:tr>
      <w:tr w:rsidR="007910D4" w:rsidRPr="008A39C2" w14:paraId="179783B9" w14:textId="77777777" w:rsidTr="0057693E">
        <w:tc>
          <w:tcPr>
            <w:tcW w:w="2830" w:type="dxa"/>
          </w:tcPr>
          <w:p w14:paraId="72F9B903" w14:textId="77777777" w:rsidR="007910D4" w:rsidRPr="007910D4" w:rsidRDefault="007910D4" w:rsidP="007910D4">
            <w:pPr>
              <w:pStyle w:val="T3body"/>
              <w:rPr>
                <w:rStyle w:val="T3boldtext"/>
              </w:rPr>
            </w:pPr>
            <w:r w:rsidRPr="00EB437F">
              <w:rPr>
                <w:rStyle w:val="T3boldtext"/>
              </w:rPr>
              <w:t>Title</w:t>
            </w:r>
          </w:p>
        </w:tc>
        <w:tc>
          <w:tcPr>
            <w:tcW w:w="5663" w:type="dxa"/>
          </w:tcPr>
          <w:p w14:paraId="713BA0DF" w14:textId="77777777" w:rsidR="007910D4" w:rsidRPr="00EB437F" w:rsidRDefault="007910D4" w:rsidP="007910D4">
            <w:pPr>
              <w:pStyle w:val="T3body"/>
              <w:rPr>
                <w:rStyle w:val="T3boldtext"/>
              </w:rPr>
            </w:pPr>
          </w:p>
        </w:tc>
      </w:tr>
      <w:tr w:rsidR="007910D4" w:rsidRPr="008A39C2" w14:paraId="27B2014A" w14:textId="77777777" w:rsidTr="0057693E">
        <w:tc>
          <w:tcPr>
            <w:tcW w:w="2830" w:type="dxa"/>
          </w:tcPr>
          <w:p w14:paraId="2AA51BA9" w14:textId="77777777" w:rsidR="007910D4" w:rsidRPr="007910D4" w:rsidRDefault="007910D4" w:rsidP="007910D4">
            <w:pPr>
              <w:pStyle w:val="T3body"/>
              <w:rPr>
                <w:rStyle w:val="T3boldtext"/>
              </w:rPr>
            </w:pPr>
            <w:r w:rsidRPr="00EB437F">
              <w:rPr>
                <w:rStyle w:val="T3boldtext"/>
              </w:rPr>
              <w:t>First (and any middle) name(s)</w:t>
            </w:r>
          </w:p>
        </w:tc>
        <w:tc>
          <w:tcPr>
            <w:tcW w:w="5663" w:type="dxa"/>
          </w:tcPr>
          <w:p w14:paraId="1B22F8DD" w14:textId="77777777" w:rsidR="007910D4" w:rsidRPr="00EB437F" w:rsidRDefault="007910D4" w:rsidP="007910D4">
            <w:pPr>
              <w:pStyle w:val="T3body"/>
              <w:rPr>
                <w:rStyle w:val="T3boldtext"/>
              </w:rPr>
            </w:pPr>
          </w:p>
        </w:tc>
      </w:tr>
      <w:tr w:rsidR="007910D4" w:rsidRPr="008A39C2" w14:paraId="13934C69" w14:textId="77777777" w:rsidTr="0057693E">
        <w:tc>
          <w:tcPr>
            <w:tcW w:w="2830" w:type="dxa"/>
          </w:tcPr>
          <w:p w14:paraId="72E846E7" w14:textId="77777777" w:rsidR="007910D4" w:rsidRPr="007910D4" w:rsidRDefault="007910D4" w:rsidP="007910D4">
            <w:pPr>
              <w:pStyle w:val="T3body"/>
              <w:rPr>
                <w:rStyle w:val="T3boldtext"/>
              </w:rPr>
            </w:pPr>
            <w:r w:rsidRPr="00EB437F">
              <w:rPr>
                <w:rStyle w:val="T3boldtext"/>
              </w:rPr>
              <w:t>Address</w:t>
            </w:r>
          </w:p>
        </w:tc>
        <w:tc>
          <w:tcPr>
            <w:tcW w:w="5663" w:type="dxa"/>
          </w:tcPr>
          <w:p w14:paraId="53F4EFA6" w14:textId="77777777" w:rsidR="007910D4" w:rsidRPr="00EB437F" w:rsidRDefault="007910D4" w:rsidP="007910D4">
            <w:pPr>
              <w:pStyle w:val="T3body"/>
              <w:rPr>
                <w:rStyle w:val="T3boldtext"/>
              </w:rPr>
            </w:pPr>
          </w:p>
          <w:p w14:paraId="769A8426" w14:textId="77777777" w:rsidR="007910D4" w:rsidRPr="00EB437F" w:rsidRDefault="007910D4" w:rsidP="007910D4">
            <w:pPr>
              <w:pStyle w:val="T3body"/>
              <w:rPr>
                <w:rStyle w:val="T3boldtext"/>
              </w:rPr>
            </w:pPr>
          </w:p>
          <w:p w14:paraId="20CCA5A2" w14:textId="77777777" w:rsidR="007910D4" w:rsidRPr="00EB437F" w:rsidRDefault="007910D4" w:rsidP="007910D4">
            <w:pPr>
              <w:pStyle w:val="T3body"/>
              <w:rPr>
                <w:rStyle w:val="T3boldtext"/>
              </w:rPr>
            </w:pPr>
          </w:p>
          <w:p w14:paraId="65FB0D31" w14:textId="77777777" w:rsidR="007910D4" w:rsidRPr="00EB437F" w:rsidRDefault="007910D4" w:rsidP="007910D4">
            <w:pPr>
              <w:pStyle w:val="T3body"/>
              <w:rPr>
                <w:rStyle w:val="T3boldtext"/>
              </w:rPr>
            </w:pPr>
          </w:p>
          <w:p w14:paraId="6B360CBB" w14:textId="77777777" w:rsidR="007910D4" w:rsidRPr="00EB437F" w:rsidRDefault="007910D4" w:rsidP="007910D4">
            <w:pPr>
              <w:pStyle w:val="T3body"/>
              <w:rPr>
                <w:rStyle w:val="T3boldtext"/>
              </w:rPr>
            </w:pPr>
          </w:p>
        </w:tc>
      </w:tr>
      <w:tr w:rsidR="007910D4" w:rsidRPr="008A39C2" w14:paraId="15660D60" w14:textId="77777777" w:rsidTr="0057693E">
        <w:tc>
          <w:tcPr>
            <w:tcW w:w="2830" w:type="dxa"/>
          </w:tcPr>
          <w:p w14:paraId="14E70FF8" w14:textId="77777777" w:rsidR="007910D4" w:rsidRPr="007910D4" w:rsidRDefault="007910D4" w:rsidP="007910D4">
            <w:pPr>
              <w:pStyle w:val="T3body"/>
              <w:rPr>
                <w:rStyle w:val="T3boldtext"/>
              </w:rPr>
            </w:pPr>
            <w:r w:rsidRPr="00EB437F">
              <w:rPr>
                <w:rStyle w:val="T3boldtext"/>
              </w:rPr>
              <w:t>Post code</w:t>
            </w:r>
          </w:p>
        </w:tc>
        <w:tc>
          <w:tcPr>
            <w:tcW w:w="5663" w:type="dxa"/>
          </w:tcPr>
          <w:p w14:paraId="7F5C5CEE" w14:textId="77777777" w:rsidR="007910D4" w:rsidRPr="00EB437F" w:rsidRDefault="007910D4" w:rsidP="007910D4">
            <w:pPr>
              <w:pStyle w:val="T3body"/>
              <w:rPr>
                <w:rStyle w:val="T3boldtext"/>
              </w:rPr>
            </w:pPr>
          </w:p>
        </w:tc>
      </w:tr>
      <w:tr w:rsidR="007910D4" w:rsidRPr="008A39C2" w14:paraId="2C28375C" w14:textId="77777777" w:rsidTr="0057693E">
        <w:tc>
          <w:tcPr>
            <w:tcW w:w="2830" w:type="dxa"/>
          </w:tcPr>
          <w:p w14:paraId="071BD98B" w14:textId="77777777" w:rsidR="007910D4" w:rsidRPr="007910D4" w:rsidRDefault="007910D4" w:rsidP="007910D4">
            <w:pPr>
              <w:pStyle w:val="T3body"/>
              <w:rPr>
                <w:rStyle w:val="T3boldtext"/>
              </w:rPr>
            </w:pPr>
            <w:r w:rsidRPr="00EB437F">
              <w:rPr>
                <w:rStyle w:val="T3boldtext"/>
              </w:rPr>
              <w:t>Contact number</w:t>
            </w:r>
          </w:p>
        </w:tc>
        <w:tc>
          <w:tcPr>
            <w:tcW w:w="5663" w:type="dxa"/>
          </w:tcPr>
          <w:p w14:paraId="52756FC7" w14:textId="77777777" w:rsidR="007910D4" w:rsidRPr="007910D4" w:rsidRDefault="007910D4" w:rsidP="007910D4">
            <w:pPr>
              <w:pStyle w:val="T3body"/>
              <w:rPr>
                <w:rStyle w:val="T3boldtext"/>
              </w:rPr>
            </w:pPr>
            <w:r w:rsidRPr="00EB437F">
              <w:rPr>
                <w:rStyle w:val="T3boldtext"/>
              </w:rPr>
              <w:t>Daytime:</w:t>
            </w:r>
          </w:p>
          <w:p w14:paraId="7E4E0DAA" w14:textId="77777777" w:rsidR="007910D4" w:rsidRPr="00EB437F" w:rsidRDefault="007910D4" w:rsidP="007910D4">
            <w:pPr>
              <w:pStyle w:val="T3body"/>
              <w:rPr>
                <w:rStyle w:val="T3boldtext"/>
              </w:rPr>
            </w:pPr>
          </w:p>
          <w:p w14:paraId="136F33F0" w14:textId="77777777" w:rsidR="007910D4" w:rsidRPr="007910D4" w:rsidRDefault="007910D4" w:rsidP="007910D4">
            <w:pPr>
              <w:pStyle w:val="T3body"/>
              <w:rPr>
                <w:rStyle w:val="T3boldtext"/>
              </w:rPr>
            </w:pPr>
            <w:r w:rsidRPr="00EB437F">
              <w:rPr>
                <w:rStyle w:val="T3boldtext"/>
              </w:rPr>
              <w:t>Mobile:</w:t>
            </w:r>
          </w:p>
        </w:tc>
      </w:tr>
      <w:tr w:rsidR="007910D4" w:rsidRPr="008A39C2" w14:paraId="7B88D354" w14:textId="77777777" w:rsidTr="0057693E">
        <w:tc>
          <w:tcPr>
            <w:tcW w:w="2830" w:type="dxa"/>
          </w:tcPr>
          <w:p w14:paraId="1DE08E9A" w14:textId="77777777" w:rsidR="007910D4" w:rsidRPr="007910D4" w:rsidRDefault="007910D4" w:rsidP="007910D4">
            <w:pPr>
              <w:pStyle w:val="T3body"/>
              <w:rPr>
                <w:rStyle w:val="T3boldtext"/>
              </w:rPr>
            </w:pPr>
            <w:r w:rsidRPr="00EB437F">
              <w:rPr>
                <w:rStyle w:val="T3boldtext"/>
              </w:rPr>
              <w:t>Email address</w:t>
            </w:r>
          </w:p>
        </w:tc>
        <w:tc>
          <w:tcPr>
            <w:tcW w:w="5663" w:type="dxa"/>
          </w:tcPr>
          <w:p w14:paraId="4ACB7D0A" w14:textId="77777777" w:rsidR="007910D4" w:rsidRPr="00EB437F" w:rsidRDefault="007910D4" w:rsidP="007910D4">
            <w:pPr>
              <w:pStyle w:val="T3body"/>
              <w:rPr>
                <w:rStyle w:val="T3boldtext"/>
              </w:rPr>
            </w:pPr>
          </w:p>
        </w:tc>
      </w:tr>
      <w:tr w:rsidR="007910D4" w:rsidRPr="008A39C2" w14:paraId="7397ED74" w14:textId="77777777" w:rsidTr="0057693E">
        <w:tc>
          <w:tcPr>
            <w:tcW w:w="2830" w:type="dxa"/>
          </w:tcPr>
          <w:p w14:paraId="4B203088" w14:textId="77777777" w:rsidR="007910D4" w:rsidRPr="007910D4" w:rsidRDefault="007910D4" w:rsidP="007910D4">
            <w:pPr>
              <w:pStyle w:val="T3body"/>
              <w:rPr>
                <w:rStyle w:val="T3boldtext"/>
              </w:rPr>
            </w:pPr>
            <w:r w:rsidRPr="00EB437F">
              <w:rPr>
                <w:rStyle w:val="T3boldtext"/>
              </w:rPr>
              <w:t>Nationality</w:t>
            </w:r>
          </w:p>
        </w:tc>
        <w:tc>
          <w:tcPr>
            <w:tcW w:w="5663" w:type="dxa"/>
          </w:tcPr>
          <w:p w14:paraId="2CF2A45A" w14:textId="77777777" w:rsidR="007910D4" w:rsidRPr="00EB437F" w:rsidRDefault="007910D4" w:rsidP="007910D4">
            <w:pPr>
              <w:pStyle w:val="T3body"/>
              <w:rPr>
                <w:rStyle w:val="T3boldtext"/>
              </w:rPr>
            </w:pPr>
          </w:p>
        </w:tc>
      </w:tr>
      <w:tr w:rsidR="007910D4" w:rsidRPr="008A39C2" w14:paraId="02EDF00F" w14:textId="77777777" w:rsidTr="0057693E">
        <w:tc>
          <w:tcPr>
            <w:tcW w:w="2830" w:type="dxa"/>
          </w:tcPr>
          <w:p w14:paraId="267D7666" w14:textId="77777777" w:rsidR="007910D4" w:rsidRPr="007910D4" w:rsidRDefault="007910D4" w:rsidP="007910D4">
            <w:pPr>
              <w:pStyle w:val="T3body"/>
              <w:rPr>
                <w:rStyle w:val="T3boldtext"/>
              </w:rPr>
            </w:pPr>
            <w:r w:rsidRPr="00EB437F">
              <w:rPr>
                <w:rStyle w:val="T3boldtext"/>
              </w:rPr>
              <w:t>Passport number</w:t>
            </w:r>
          </w:p>
        </w:tc>
        <w:tc>
          <w:tcPr>
            <w:tcW w:w="5663" w:type="dxa"/>
          </w:tcPr>
          <w:p w14:paraId="3633F940" w14:textId="77777777" w:rsidR="007910D4" w:rsidRPr="00EB437F" w:rsidRDefault="007910D4" w:rsidP="007910D4">
            <w:pPr>
              <w:pStyle w:val="T3body"/>
              <w:rPr>
                <w:rStyle w:val="T3boldtext"/>
              </w:rPr>
            </w:pPr>
          </w:p>
        </w:tc>
      </w:tr>
      <w:tr w:rsidR="007910D4" w:rsidRPr="008A39C2" w14:paraId="302F7419" w14:textId="77777777" w:rsidTr="0057693E">
        <w:tc>
          <w:tcPr>
            <w:tcW w:w="2830" w:type="dxa"/>
          </w:tcPr>
          <w:p w14:paraId="7D1F20D3" w14:textId="77777777" w:rsidR="007910D4" w:rsidRPr="007910D4" w:rsidRDefault="007910D4" w:rsidP="007910D4">
            <w:pPr>
              <w:pStyle w:val="T3body"/>
              <w:rPr>
                <w:rStyle w:val="T3boldtext"/>
              </w:rPr>
            </w:pPr>
            <w:r w:rsidRPr="00EB437F">
              <w:rPr>
                <w:rStyle w:val="T3boldtext"/>
              </w:rPr>
              <w:t xml:space="preserve">Passport expiry </w:t>
            </w:r>
            <w:r w:rsidRPr="007910D4">
              <w:rPr>
                <w:rStyle w:val="T3boldtext"/>
              </w:rPr>
              <w:t>date</w:t>
            </w:r>
          </w:p>
        </w:tc>
        <w:tc>
          <w:tcPr>
            <w:tcW w:w="5663" w:type="dxa"/>
          </w:tcPr>
          <w:p w14:paraId="2E3B3365" w14:textId="77777777" w:rsidR="007910D4" w:rsidRPr="00EB437F" w:rsidRDefault="007910D4" w:rsidP="007910D4">
            <w:pPr>
              <w:pStyle w:val="T3body"/>
              <w:rPr>
                <w:rStyle w:val="T3boldtext"/>
              </w:rPr>
            </w:pPr>
          </w:p>
        </w:tc>
      </w:tr>
      <w:tr w:rsidR="007910D4" w:rsidRPr="008A39C2" w14:paraId="078C837E" w14:textId="77777777" w:rsidTr="0057693E">
        <w:tc>
          <w:tcPr>
            <w:tcW w:w="2830" w:type="dxa"/>
          </w:tcPr>
          <w:p w14:paraId="2785A4B9" w14:textId="77777777" w:rsidR="007910D4" w:rsidRPr="007910D4" w:rsidRDefault="007910D4" w:rsidP="007910D4">
            <w:pPr>
              <w:pStyle w:val="T3body"/>
              <w:rPr>
                <w:rStyle w:val="T3boldtext"/>
              </w:rPr>
            </w:pPr>
            <w:r w:rsidRPr="00EB437F">
              <w:rPr>
                <w:rStyle w:val="T3boldtext"/>
              </w:rPr>
              <w:t>Date of Birth</w:t>
            </w:r>
          </w:p>
        </w:tc>
        <w:tc>
          <w:tcPr>
            <w:tcW w:w="5663" w:type="dxa"/>
          </w:tcPr>
          <w:p w14:paraId="4D0D052E" w14:textId="77777777" w:rsidR="007910D4" w:rsidRPr="00EB437F" w:rsidRDefault="007910D4" w:rsidP="007910D4">
            <w:pPr>
              <w:pStyle w:val="T3body"/>
              <w:rPr>
                <w:rStyle w:val="T3boldtext"/>
              </w:rPr>
            </w:pPr>
          </w:p>
        </w:tc>
      </w:tr>
      <w:tr w:rsidR="007910D4" w:rsidRPr="008A39C2" w14:paraId="0A16C330" w14:textId="77777777" w:rsidTr="0057693E">
        <w:trPr>
          <w:trHeight w:val="548"/>
        </w:trPr>
        <w:tc>
          <w:tcPr>
            <w:tcW w:w="8493" w:type="dxa"/>
            <w:gridSpan w:val="2"/>
            <w:shd w:val="clear" w:color="auto" w:fill="D8BF22"/>
            <w:vAlign w:val="center"/>
          </w:tcPr>
          <w:p w14:paraId="349D1AB8" w14:textId="77777777" w:rsidR="007910D4" w:rsidRPr="007910D4" w:rsidRDefault="007910D4" w:rsidP="007910D4">
            <w:pPr>
              <w:pStyle w:val="T3body"/>
              <w:rPr>
                <w:rStyle w:val="T3boldtext"/>
              </w:rPr>
            </w:pPr>
            <w:r w:rsidRPr="00EB437F">
              <w:rPr>
                <w:rStyle w:val="T3boldtext"/>
              </w:rPr>
              <w:t>Emergency contact</w:t>
            </w:r>
          </w:p>
        </w:tc>
      </w:tr>
      <w:tr w:rsidR="007910D4" w:rsidRPr="008A39C2" w14:paraId="6A6E529A" w14:textId="77777777" w:rsidTr="0057693E">
        <w:tc>
          <w:tcPr>
            <w:tcW w:w="2830" w:type="dxa"/>
          </w:tcPr>
          <w:p w14:paraId="264AC0B6" w14:textId="77777777" w:rsidR="007910D4" w:rsidRPr="007910D4" w:rsidRDefault="007910D4" w:rsidP="007910D4">
            <w:pPr>
              <w:pStyle w:val="T3body"/>
              <w:rPr>
                <w:rStyle w:val="T3boldtext"/>
              </w:rPr>
            </w:pPr>
            <w:r w:rsidRPr="00EB437F">
              <w:rPr>
                <w:rStyle w:val="T3boldtext"/>
              </w:rPr>
              <w:t>Contact full name</w:t>
            </w:r>
          </w:p>
        </w:tc>
        <w:tc>
          <w:tcPr>
            <w:tcW w:w="5663" w:type="dxa"/>
          </w:tcPr>
          <w:p w14:paraId="1CCFC968" w14:textId="77777777" w:rsidR="007910D4" w:rsidRPr="00EB437F" w:rsidRDefault="007910D4" w:rsidP="007910D4">
            <w:pPr>
              <w:pStyle w:val="T3body"/>
              <w:rPr>
                <w:rStyle w:val="T3boldtext"/>
              </w:rPr>
            </w:pPr>
          </w:p>
        </w:tc>
      </w:tr>
      <w:tr w:rsidR="007910D4" w:rsidRPr="008A39C2" w14:paraId="6F287EA6" w14:textId="77777777" w:rsidTr="0057693E">
        <w:tc>
          <w:tcPr>
            <w:tcW w:w="2830" w:type="dxa"/>
          </w:tcPr>
          <w:p w14:paraId="2563C426" w14:textId="77777777" w:rsidR="007910D4" w:rsidRPr="007910D4" w:rsidRDefault="007910D4" w:rsidP="007910D4">
            <w:pPr>
              <w:pStyle w:val="T3body"/>
              <w:rPr>
                <w:rStyle w:val="T3boldtext"/>
              </w:rPr>
            </w:pPr>
            <w:r w:rsidRPr="00EB437F">
              <w:rPr>
                <w:rStyle w:val="T3boldtext"/>
              </w:rPr>
              <w:t>Relationship to you</w:t>
            </w:r>
          </w:p>
        </w:tc>
        <w:tc>
          <w:tcPr>
            <w:tcW w:w="5663" w:type="dxa"/>
          </w:tcPr>
          <w:p w14:paraId="7F68B659" w14:textId="77777777" w:rsidR="007910D4" w:rsidRPr="00EB437F" w:rsidRDefault="007910D4" w:rsidP="007910D4">
            <w:pPr>
              <w:pStyle w:val="T3body"/>
              <w:rPr>
                <w:rStyle w:val="T3boldtext"/>
              </w:rPr>
            </w:pPr>
          </w:p>
        </w:tc>
      </w:tr>
      <w:tr w:rsidR="007910D4" w:rsidRPr="008A39C2" w14:paraId="1F4DBBDD" w14:textId="77777777" w:rsidTr="0057693E">
        <w:tc>
          <w:tcPr>
            <w:tcW w:w="2830" w:type="dxa"/>
          </w:tcPr>
          <w:p w14:paraId="7F8F8C21" w14:textId="77777777" w:rsidR="007910D4" w:rsidRPr="007910D4" w:rsidRDefault="007910D4" w:rsidP="007910D4">
            <w:pPr>
              <w:pStyle w:val="T3body"/>
              <w:rPr>
                <w:rStyle w:val="T3boldtext"/>
              </w:rPr>
            </w:pPr>
            <w:r w:rsidRPr="00EB437F">
              <w:rPr>
                <w:rStyle w:val="T3boldtext"/>
              </w:rPr>
              <w:t>Contact number</w:t>
            </w:r>
          </w:p>
        </w:tc>
        <w:tc>
          <w:tcPr>
            <w:tcW w:w="5663" w:type="dxa"/>
          </w:tcPr>
          <w:p w14:paraId="40FFC87F" w14:textId="77777777" w:rsidR="007910D4" w:rsidRPr="007910D4" w:rsidRDefault="007910D4" w:rsidP="007910D4">
            <w:pPr>
              <w:pStyle w:val="T3body"/>
              <w:rPr>
                <w:rStyle w:val="T3boldtext"/>
              </w:rPr>
            </w:pPr>
            <w:r w:rsidRPr="00EB437F">
              <w:rPr>
                <w:rStyle w:val="T3boldtext"/>
              </w:rPr>
              <w:t>Primary contact no.:</w:t>
            </w:r>
          </w:p>
          <w:p w14:paraId="2FBB8961" w14:textId="77777777" w:rsidR="007910D4" w:rsidRPr="00EB437F" w:rsidRDefault="007910D4" w:rsidP="007910D4">
            <w:pPr>
              <w:pStyle w:val="T3body"/>
              <w:rPr>
                <w:rStyle w:val="T3boldtext"/>
              </w:rPr>
            </w:pPr>
          </w:p>
          <w:p w14:paraId="48920E87" w14:textId="77777777" w:rsidR="007910D4" w:rsidRPr="007910D4" w:rsidRDefault="007910D4" w:rsidP="007910D4">
            <w:pPr>
              <w:pStyle w:val="T3body"/>
              <w:rPr>
                <w:rStyle w:val="T3boldtext"/>
              </w:rPr>
            </w:pPr>
            <w:r w:rsidRPr="00EB437F">
              <w:rPr>
                <w:rStyle w:val="T3boldtext"/>
              </w:rPr>
              <w:t>Second contact no.:</w:t>
            </w:r>
          </w:p>
          <w:p w14:paraId="2644250A" w14:textId="77777777" w:rsidR="007910D4" w:rsidRPr="00EB437F" w:rsidRDefault="007910D4" w:rsidP="007910D4">
            <w:pPr>
              <w:pStyle w:val="T3body"/>
              <w:rPr>
                <w:rStyle w:val="T3boldtext"/>
              </w:rPr>
            </w:pPr>
          </w:p>
        </w:tc>
      </w:tr>
    </w:tbl>
    <w:p w14:paraId="4B6E2D5E" w14:textId="5CCF3C06" w:rsidR="007910D4" w:rsidRDefault="007910D4"/>
    <w:p w14:paraId="153E99F5" w14:textId="77777777" w:rsidR="007910D4" w:rsidRDefault="007910D4"/>
    <w:tbl>
      <w:tblPr>
        <w:tblStyle w:val="TableGrid"/>
        <w:tblW w:w="0" w:type="auto"/>
        <w:tblLook w:val="04A0" w:firstRow="1" w:lastRow="0" w:firstColumn="1" w:lastColumn="0" w:noHBand="0" w:noVBand="1"/>
      </w:tblPr>
      <w:tblGrid>
        <w:gridCol w:w="950"/>
        <w:gridCol w:w="1880"/>
        <w:gridCol w:w="5663"/>
      </w:tblGrid>
      <w:tr w:rsidR="007910D4" w:rsidRPr="008A39C2" w14:paraId="46083233" w14:textId="77777777" w:rsidTr="0057693E">
        <w:trPr>
          <w:trHeight w:val="424"/>
        </w:trPr>
        <w:tc>
          <w:tcPr>
            <w:tcW w:w="8493" w:type="dxa"/>
            <w:gridSpan w:val="3"/>
            <w:shd w:val="clear" w:color="auto" w:fill="D8BF22"/>
            <w:vAlign w:val="center"/>
          </w:tcPr>
          <w:p w14:paraId="042CCEDA" w14:textId="77777777" w:rsidR="007910D4" w:rsidRPr="007910D4" w:rsidRDefault="007910D4" w:rsidP="007910D4">
            <w:pPr>
              <w:pStyle w:val="T3body"/>
              <w:rPr>
                <w:rStyle w:val="T3boldtext"/>
              </w:rPr>
            </w:pPr>
            <w:r w:rsidRPr="00EB437F">
              <w:rPr>
                <w:rStyle w:val="T3boldtext"/>
              </w:rPr>
              <w:t>Section 2: Trade Union details</w:t>
            </w:r>
          </w:p>
        </w:tc>
      </w:tr>
      <w:tr w:rsidR="007910D4" w:rsidRPr="008A39C2" w14:paraId="2A6A4C45" w14:textId="77777777" w:rsidTr="0057693E">
        <w:tc>
          <w:tcPr>
            <w:tcW w:w="2830" w:type="dxa"/>
            <w:gridSpan w:val="2"/>
          </w:tcPr>
          <w:p w14:paraId="437AA06D" w14:textId="77777777" w:rsidR="007910D4" w:rsidRPr="007910D4" w:rsidRDefault="007910D4" w:rsidP="007910D4">
            <w:pPr>
              <w:pStyle w:val="T3body"/>
              <w:rPr>
                <w:rStyle w:val="T3boldtext"/>
              </w:rPr>
            </w:pPr>
            <w:r w:rsidRPr="00EB437F">
              <w:rPr>
                <w:rStyle w:val="T3boldtext"/>
              </w:rPr>
              <w:t>Trade Union of which you are a member</w:t>
            </w:r>
          </w:p>
        </w:tc>
        <w:tc>
          <w:tcPr>
            <w:tcW w:w="5663" w:type="dxa"/>
          </w:tcPr>
          <w:p w14:paraId="52693D87" w14:textId="77777777" w:rsidR="007910D4" w:rsidRPr="00EB437F" w:rsidRDefault="007910D4" w:rsidP="007910D4">
            <w:pPr>
              <w:pStyle w:val="T3body"/>
              <w:rPr>
                <w:rStyle w:val="T3boldtext"/>
              </w:rPr>
            </w:pPr>
          </w:p>
        </w:tc>
      </w:tr>
      <w:tr w:rsidR="007910D4" w:rsidRPr="008A39C2" w14:paraId="3D1B27F2" w14:textId="77777777" w:rsidTr="0057693E">
        <w:tc>
          <w:tcPr>
            <w:tcW w:w="2830" w:type="dxa"/>
            <w:gridSpan w:val="2"/>
          </w:tcPr>
          <w:p w14:paraId="4AFCBFF1" w14:textId="77777777" w:rsidR="007910D4" w:rsidRPr="007910D4" w:rsidRDefault="007910D4" w:rsidP="007910D4">
            <w:pPr>
              <w:pStyle w:val="T3body"/>
              <w:rPr>
                <w:rStyle w:val="T3boldtext"/>
              </w:rPr>
            </w:pPr>
            <w:r w:rsidRPr="00EB437F">
              <w:rPr>
                <w:rStyle w:val="T3boldtext"/>
              </w:rPr>
              <w:t>Trade Union role e.g. officer, rep (if applicable)</w:t>
            </w:r>
          </w:p>
        </w:tc>
        <w:tc>
          <w:tcPr>
            <w:tcW w:w="5663" w:type="dxa"/>
          </w:tcPr>
          <w:p w14:paraId="5D5C6853" w14:textId="77777777" w:rsidR="007910D4" w:rsidRPr="00EB437F" w:rsidRDefault="007910D4" w:rsidP="007910D4">
            <w:pPr>
              <w:pStyle w:val="T3body"/>
              <w:rPr>
                <w:rStyle w:val="T3boldtext"/>
              </w:rPr>
            </w:pPr>
          </w:p>
        </w:tc>
      </w:tr>
      <w:tr w:rsidR="007910D4" w:rsidRPr="00EB437F" w14:paraId="65776544" w14:textId="77777777" w:rsidTr="0057693E">
        <w:tc>
          <w:tcPr>
            <w:tcW w:w="8493" w:type="dxa"/>
            <w:gridSpan w:val="3"/>
            <w:shd w:val="clear" w:color="auto" w:fill="D8BF22"/>
          </w:tcPr>
          <w:p w14:paraId="55D8490D" w14:textId="77777777" w:rsidR="007910D4" w:rsidRPr="007910D4" w:rsidRDefault="007910D4" w:rsidP="007910D4">
            <w:pPr>
              <w:pStyle w:val="T3body"/>
              <w:rPr>
                <w:rStyle w:val="T3boldtext"/>
              </w:rPr>
            </w:pPr>
            <w:r>
              <w:rPr>
                <w:rStyle w:val="T3boldtext"/>
              </w:rPr>
              <w:t>Section 3</w:t>
            </w:r>
            <w:r w:rsidRPr="007910D4">
              <w:rPr>
                <w:rStyle w:val="T3boldtext"/>
              </w:rPr>
              <w:t>: Consent</w:t>
            </w:r>
          </w:p>
        </w:tc>
      </w:tr>
      <w:tr w:rsidR="007910D4" w:rsidRPr="00EB437F" w14:paraId="0C81B02F" w14:textId="77777777" w:rsidTr="0057693E">
        <w:tc>
          <w:tcPr>
            <w:tcW w:w="8493" w:type="dxa"/>
            <w:gridSpan w:val="3"/>
          </w:tcPr>
          <w:p w14:paraId="3074D0F9" w14:textId="77777777" w:rsidR="007910D4" w:rsidRPr="007910D4" w:rsidRDefault="007910D4" w:rsidP="007910D4">
            <w:pPr>
              <w:pStyle w:val="T3body"/>
              <w:rPr>
                <w:rStyle w:val="T3boldtext"/>
              </w:rPr>
            </w:pPr>
            <w:r w:rsidRPr="00EB437F">
              <w:rPr>
                <w:rStyle w:val="T3boldtext"/>
              </w:rPr>
              <w:t xml:space="preserve">The above </w:t>
            </w:r>
            <w:r w:rsidRPr="007910D4">
              <w:rPr>
                <w:rStyle w:val="T3boldtext"/>
              </w:rPr>
              <w:t xml:space="preserve">information is being collected in order to help organise travel, accommodation and security for your trip to Poland. Therefore, this information may be shared with third parties for the purpose of making these arrangements. It will not be used for any other purposes. By applying for this programme and submitting this form you are agreeing to your data being used in this way.  </w:t>
            </w:r>
          </w:p>
        </w:tc>
      </w:tr>
      <w:tr w:rsidR="007910D4" w:rsidRPr="00EB437F" w14:paraId="3D66A4D1" w14:textId="77777777" w:rsidTr="0057693E">
        <w:tc>
          <w:tcPr>
            <w:tcW w:w="8493" w:type="dxa"/>
            <w:gridSpan w:val="3"/>
          </w:tcPr>
          <w:p w14:paraId="6650B8BD" w14:textId="5E123794" w:rsidR="007910D4" w:rsidRPr="007910D4" w:rsidRDefault="007910D4" w:rsidP="007910D4">
            <w:pPr>
              <w:pStyle w:val="T3body"/>
              <w:rPr>
                <w:rStyle w:val="T3boldtext"/>
              </w:rPr>
            </w:pPr>
            <w:r>
              <w:rPr>
                <w:rStyle w:val="T3boldtext"/>
              </w:rPr>
              <w:t xml:space="preserve">TUC </w:t>
            </w:r>
            <w:proofErr w:type="spellStart"/>
            <w:r w:rsidRPr="007910D4">
              <w:rPr>
                <w:rStyle w:val="T3boldtext"/>
              </w:rPr>
              <w:t>unionlearn</w:t>
            </w:r>
            <w:proofErr w:type="spellEnd"/>
            <w:r w:rsidRPr="007910D4">
              <w:rPr>
                <w:rStyle w:val="T3boldtext"/>
              </w:rPr>
              <w:t xml:space="preserve"> will be taking part in this</w:t>
            </w:r>
            <w:r w:rsidR="00405114">
              <w:rPr>
                <w:rStyle w:val="T3boldtext"/>
              </w:rPr>
              <w:t xml:space="preserve"> programme</w:t>
            </w:r>
            <w:r w:rsidRPr="007910D4">
              <w:rPr>
                <w:rStyle w:val="T3boldtext"/>
              </w:rPr>
              <w:t xml:space="preserve"> and they have requested your personal data to be shared with them to: </w:t>
            </w:r>
          </w:p>
          <w:p w14:paraId="41CC174E" w14:textId="77777777" w:rsidR="007910D4" w:rsidRPr="007910D4" w:rsidRDefault="007910D4" w:rsidP="007910D4">
            <w:pPr>
              <w:pStyle w:val="T3bulletedlist"/>
              <w:rPr>
                <w:rStyle w:val="T3boldtext"/>
              </w:rPr>
            </w:pPr>
            <w:r>
              <w:rPr>
                <w:rStyle w:val="T3boldtext"/>
              </w:rPr>
              <w:t>S</w:t>
            </w:r>
            <w:r w:rsidRPr="007910D4">
              <w:rPr>
                <w:rStyle w:val="T3boldtext"/>
              </w:rPr>
              <w:t xml:space="preserve">end information about future TUC </w:t>
            </w:r>
            <w:proofErr w:type="spellStart"/>
            <w:r w:rsidRPr="007910D4">
              <w:rPr>
                <w:rStyle w:val="T3boldtext"/>
              </w:rPr>
              <w:t>unionlearn</w:t>
            </w:r>
            <w:proofErr w:type="spellEnd"/>
            <w:r w:rsidRPr="007910D4">
              <w:rPr>
                <w:rStyle w:val="T3boldtext"/>
              </w:rPr>
              <w:t xml:space="preserve"> events and training courses;</w:t>
            </w:r>
          </w:p>
          <w:p w14:paraId="4DA6F3B6" w14:textId="77777777" w:rsidR="007910D4" w:rsidRPr="007910D4" w:rsidRDefault="007910D4" w:rsidP="007910D4">
            <w:pPr>
              <w:pStyle w:val="T3bulletedlist"/>
              <w:rPr>
                <w:rStyle w:val="T3boldtext"/>
              </w:rPr>
            </w:pPr>
            <w:r>
              <w:rPr>
                <w:rStyle w:val="T3boldtext"/>
              </w:rPr>
              <w:t>U</w:t>
            </w:r>
            <w:r w:rsidRPr="007910D4">
              <w:rPr>
                <w:rStyle w:val="T3boldtext"/>
              </w:rPr>
              <w:t xml:space="preserve">pdate you on latest news, resources and publications from TUC </w:t>
            </w:r>
            <w:proofErr w:type="spellStart"/>
            <w:r w:rsidRPr="007910D4">
              <w:rPr>
                <w:rStyle w:val="T3boldtext"/>
              </w:rPr>
              <w:t>unionlearn</w:t>
            </w:r>
            <w:proofErr w:type="spellEnd"/>
            <w:r w:rsidRPr="007910D4">
              <w:rPr>
                <w:rStyle w:val="T3boldtext"/>
              </w:rPr>
              <w:t>; and</w:t>
            </w:r>
          </w:p>
          <w:p w14:paraId="18E067EF" w14:textId="77777777" w:rsidR="007910D4" w:rsidRPr="007910D4" w:rsidRDefault="007910D4" w:rsidP="007910D4">
            <w:pPr>
              <w:pStyle w:val="T3bulletedlist"/>
              <w:rPr>
                <w:rStyle w:val="T3boldtext"/>
              </w:rPr>
            </w:pPr>
            <w:r>
              <w:rPr>
                <w:rStyle w:val="T3boldtext"/>
              </w:rPr>
              <w:t>C</w:t>
            </w:r>
            <w:r w:rsidRPr="007910D4">
              <w:rPr>
                <w:rStyle w:val="T3boldtext"/>
              </w:rPr>
              <w:t xml:space="preserve">ontact you for any future research conducted by TUC </w:t>
            </w:r>
            <w:proofErr w:type="spellStart"/>
            <w:r w:rsidRPr="007910D4">
              <w:rPr>
                <w:rStyle w:val="T3boldtext"/>
              </w:rPr>
              <w:t>unionlearn</w:t>
            </w:r>
            <w:proofErr w:type="spellEnd"/>
            <w:r w:rsidRPr="007910D4">
              <w:rPr>
                <w:rStyle w:val="T3boldtext"/>
              </w:rPr>
              <w:t xml:space="preserve"> or our funder Department for Education.</w:t>
            </w:r>
          </w:p>
          <w:p w14:paraId="73FFF4FE" w14:textId="77777777" w:rsidR="007910D4" w:rsidRPr="007910D4" w:rsidRDefault="007910D4" w:rsidP="007910D4">
            <w:pPr>
              <w:pStyle w:val="T3body"/>
              <w:rPr>
                <w:rStyle w:val="T3boldtext"/>
              </w:rPr>
            </w:pPr>
            <w:r w:rsidRPr="007910D4">
              <w:rPr>
                <w:noProof/>
              </w:rPr>
              <mc:AlternateContent>
                <mc:Choice Requires="wps">
                  <w:drawing>
                    <wp:anchor distT="0" distB="0" distL="114300" distR="114300" simplePos="0" relativeHeight="251659264" behindDoc="0" locked="0" layoutInCell="1" allowOverlap="1" wp14:anchorId="7D6CFC2C" wp14:editId="59131739">
                      <wp:simplePos x="0" y="0"/>
                      <wp:positionH relativeFrom="column">
                        <wp:posOffset>609600</wp:posOffset>
                      </wp:positionH>
                      <wp:positionV relativeFrom="paragraph">
                        <wp:posOffset>198120</wp:posOffset>
                      </wp:positionV>
                      <wp:extent cx="190500" cy="200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190500" cy="200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45EAEA" id="Rectangle 4" o:spid="_x0000_s1026" style="position:absolute;margin-left:48pt;margin-top:15.6pt;width:15pt;height:1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" filled="f" strokecolor="black [3213]" strokeweight="1pt"/>
                  </w:pict>
                </mc:Fallback>
              </mc:AlternateContent>
            </w:r>
            <w:r w:rsidRPr="007910D4">
              <w:rPr>
                <w:rStyle w:val="T3boldtext"/>
              </w:rPr>
              <w:t xml:space="preserve">Please indicate you are happy for TUC </w:t>
            </w:r>
            <w:proofErr w:type="spellStart"/>
            <w:r w:rsidRPr="007910D4">
              <w:rPr>
                <w:rStyle w:val="T3boldtext"/>
              </w:rPr>
              <w:t>unionlearn</w:t>
            </w:r>
            <w:proofErr w:type="spellEnd"/>
            <w:r w:rsidRPr="007910D4">
              <w:rPr>
                <w:rStyle w:val="T3boldtext"/>
              </w:rPr>
              <w:t xml:space="preserve"> to contact you in this way by ticking this box: </w:t>
            </w:r>
          </w:p>
        </w:tc>
      </w:tr>
      <w:tr w:rsidR="007910D4" w:rsidRPr="00EB437F" w14:paraId="69FB6B62" w14:textId="77777777" w:rsidTr="0057693E">
        <w:tc>
          <w:tcPr>
            <w:tcW w:w="950" w:type="dxa"/>
          </w:tcPr>
          <w:p w14:paraId="25CDB92C" w14:textId="77777777" w:rsidR="007910D4" w:rsidRPr="007910D4" w:rsidRDefault="007910D4" w:rsidP="007910D4">
            <w:pPr>
              <w:pStyle w:val="T3body"/>
              <w:rPr>
                <w:rStyle w:val="T3boldtext"/>
              </w:rPr>
            </w:pPr>
            <w:r w:rsidRPr="007910D4">
              <w:rPr>
                <w:noProof/>
              </w:rPr>
              <mc:AlternateContent>
                <mc:Choice Requires="wps">
                  <w:drawing>
                    <wp:anchor distT="0" distB="0" distL="114300" distR="114300" simplePos="0" relativeHeight="251660288" behindDoc="0" locked="0" layoutInCell="1" allowOverlap="1" wp14:anchorId="4C6ECDA2" wp14:editId="51D39738">
                      <wp:simplePos x="0" y="0"/>
                      <wp:positionH relativeFrom="column">
                        <wp:posOffset>114935</wp:posOffset>
                      </wp:positionH>
                      <wp:positionV relativeFrom="paragraph">
                        <wp:posOffset>113665</wp:posOffset>
                      </wp:positionV>
                      <wp:extent cx="190500" cy="2000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190500" cy="200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2EBC1F" id="Rectangle 5" o:spid="_x0000_s1026" style="position:absolute;margin-left:9.05pt;margin-top:8.95pt;width:15pt;height:15.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" filled="f" strokecolor="black [3213]" strokeweight="1pt"/>
                  </w:pict>
                </mc:Fallback>
              </mc:AlternateContent>
            </w:r>
          </w:p>
        </w:tc>
        <w:tc>
          <w:tcPr>
            <w:tcW w:w="7543" w:type="dxa"/>
            <w:gridSpan w:val="2"/>
          </w:tcPr>
          <w:p w14:paraId="60459F41" w14:textId="1DA51570" w:rsidR="007910D4" w:rsidRPr="007910D4" w:rsidRDefault="007910D4" w:rsidP="007910D4">
            <w:pPr>
              <w:pStyle w:val="T3body"/>
              <w:rPr>
                <w:rStyle w:val="T3boldtext"/>
              </w:rPr>
            </w:pPr>
            <w:r w:rsidRPr="00EB437F">
              <w:rPr>
                <w:rStyle w:val="T3boldtext"/>
              </w:rPr>
              <w:t>I give my consent to</w:t>
            </w:r>
            <w:r w:rsidRPr="007910D4">
              <w:rPr>
                <w:rStyle w:val="T3boldtext"/>
              </w:rPr>
              <w:t xml:space="preserve"> my email address being added to the TUC Northern mailing list for updates on their activities, events &amp; campaigns</w:t>
            </w:r>
            <w:r>
              <w:rPr>
                <w:rStyle w:val="T3boldtext"/>
              </w:rPr>
              <w:t>.</w:t>
            </w:r>
          </w:p>
        </w:tc>
      </w:tr>
      <w:tr w:rsidR="007910D4" w:rsidRPr="008A39C2" w14:paraId="38ABB13E" w14:textId="77777777" w:rsidTr="0057693E">
        <w:trPr>
          <w:trHeight w:val="485"/>
        </w:trPr>
        <w:tc>
          <w:tcPr>
            <w:tcW w:w="8493" w:type="dxa"/>
            <w:gridSpan w:val="3"/>
            <w:shd w:val="clear" w:color="auto" w:fill="D8BF22"/>
            <w:vAlign w:val="center"/>
          </w:tcPr>
          <w:p w14:paraId="6D538895" w14:textId="77777777" w:rsidR="007910D4" w:rsidRPr="007910D4" w:rsidRDefault="007910D4" w:rsidP="007910D4">
            <w:pPr>
              <w:pStyle w:val="T3body"/>
              <w:rPr>
                <w:rStyle w:val="T3boldtext"/>
              </w:rPr>
            </w:pPr>
            <w:r w:rsidRPr="00EB437F">
              <w:rPr>
                <w:rStyle w:val="T3boldtext"/>
              </w:rPr>
              <w:br w:type="page"/>
              <w:t xml:space="preserve">Section </w:t>
            </w:r>
            <w:r w:rsidRPr="007910D4">
              <w:rPr>
                <w:rStyle w:val="T3boldtext"/>
              </w:rPr>
              <w:t>4:  Support for applicant</w:t>
            </w:r>
          </w:p>
        </w:tc>
      </w:tr>
      <w:tr w:rsidR="007910D4" w:rsidRPr="008A39C2" w14:paraId="0A6ED4AB" w14:textId="77777777" w:rsidTr="0057693E">
        <w:trPr>
          <w:trHeight w:val="485"/>
        </w:trPr>
        <w:tc>
          <w:tcPr>
            <w:tcW w:w="8493" w:type="dxa"/>
            <w:gridSpan w:val="3"/>
            <w:shd w:val="clear" w:color="auto" w:fill="auto"/>
            <w:vAlign w:val="center"/>
          </w:tcPr>
          <w:p w14:paraId="2DBB6DC4" w14:textId="77777777" w:rsidR="007910D4" w:rsidRPr="007910D4" w:rsidRDefault="007910D4" w:rsidP="007910D4">
            <w:pPr>
              <w:pStyle w:val="T3body"/>
              <w:rPr>
                <w:rStyle w:val="T3boldtext"/>
              </w:rPr>
            </w:pPr>
            <w:r w:rsidRPr="00EB437F">
              <w:rPr>
                <w:rStyle w:val="T3boldtext"/>
              </w:rPr>
              <w:t xml:space="preserve">To apply for the Future </w:t>
            </w:r>
            <w:r w:rsidRPr="007910D4">
              <w:rPr>
                <w:rStyle w:val="T3boldtext"/>
              </w:rPr>
              <w:t>Leaders Programme you must obtain the support of your trade union (including a guarantee of financial sponsorship). Please provide the following details (the approving TU officer may be the same as the officer who signs to confirm financial sponsorship).</w:t>
            </w:r>
          </w:p>
        </w:tc>
      </w:tr>
      <w:tr w:rsidR="007910D4" w:rsidRPr="008A39C2" w14:paraId="7380517C" w14:textId="77777777" w:rsidTr="0057693E">
        <w:tc>
          <w:tcPr>
            <w:tcW w:w="2830" w:type="dxa"/>
            <w:gridSpan w:val="2"/>
          </w:tcPr>
          <w:p w14:paraId="58E15D24" w14:textId="77777777" w:rsidR="007910D4" w:rsidRPr="007910D4" w:rsidRDefault="007910D4" w:rsidP="007910D4">
            <w:pPr>
              <w:pStyle w:val="T3body"/>
              <w:rPr>
                <w:rStyle w:val="T3boldtext"/>
              </w:rPr>
            </w:pPr>
            <w:r w:rsidRPr="00EB437F">
              <w:rPr>
                <w:rStyle w:val="T3boldtext"/>
              </w:rPr>
              <w:t>Trade union officer approving application</w:t>
            </w:r>
          </w:p>
        </w:tc>
        <w:tc>
          <w:tcPr>
            <w:tcW w:w="5663" w:type="dxa"/>
          </w:tcPr>
          <w:p w14:paraId="58BF10AF" w14:textId="77777777" w:rsidR="007910D4" w:rsidRPr="007910D4" w:rsidRDefault="007910D4" w:rsidP="007910D4">
            <w:pPr>
              <w:pStyle w:val="T3body"/>
              <w:rPr>
                <w:rStyle w:val="T3boldtext"/>
              </w:rPr>
            </w:pPr>
            <w:r w:rsidRPr="00EB437F">
              <w:rPr>
                <w:rStyle w:val="T3boldtext"/>
              </w:rPr>
              <w:t>Name:</w:t>
            </w:r>
          </w:p>
          <w:p w14:paraId="34EFE4EA" w14:textId="77777777" w:rsidR="007910D4" w:rsidRPr="007910D4" w:rsidRDefault="007910D4" w:rsidP="007910D4">
            <w:pPr>
              <w:pStyle w:val="T3body"/>
              <w:rPr>
                <w:rStyle w:val="T3boldtext"/>
              </w:rPr>
            </w:pPr>
            <w:r w:rsidRPr="00EB437F">
              <w:rPr>
                <w:rStyle w:val="T3boldtext"/>
              </w:rPr>
              <w:t>Signature:</w:t>
            </w:r>
          </w:p>
          <w:p w14:paraId="722DA897" w14:textId="77777777" w:rsidR="007910D4" w:rsidRPr="00EB437F" w:rsidRDefault="007910D4" w:rsidP="007910D4">
            <w:pPr>
              <w:pStyle w:val="T3body"/>
              <w:rPr>
                <w:rStyle w:val="T3boldtext"/>
              </w:rPr>
            </w:pPr>
          </w:p>
          <w:p w14:paraId="5CA9A2EA" w14:textId="77777777" w:rsidR="007910D4" w:rsidRPr="00EB437F" w:rsidRDefault="007910D4" w:rsidP="007910D4">
            <w:pPr>
              <w:pStyle w:val="T3body"/>
              <w:rPr>
                <w:rStyle w:val="T3boldtext"/>
              </w:rPr>
            </w:pPr>
          </w:p>
          <w:p w14:paraId="72DBC0CC" w14:textId="77777777" w:rsidR="007910D4" w:rsidRPr="00EB437F" w:rsidRDefault="007910D4" w:rsidP="007910D4">
            <w:pPr>
              <w:pStyle w:val="T3body"/>
              <w:rPr>
                <w:rStyle w:val="T3boldtext"/>
              </w:rPr>
            </w:pPr>
          </w:p>
        </w:tc>
      </w:tr>
      <w:tr w:rsidR="007910D4" w:rsidRPr="008A39C2" w14:paraId="4BA8C4CD" w14:textId="77777777" w:rsidTr="0057693E">
        <w:tc>
          <w:tcPr>
            <w:tcW w:w="2830" w:type="dxa"/>
            <w:gridSpan w:val="2"/>
          </w:tcPr>
          <w:p w14:paraId="1CC2FA29" w14:textId="77777777" w:rsidR="007910D4" w:rsidRPr="007910D4" w:rsidRDefault="007910D4" w:rsidP="007910D4">
            <w:pPr>
              <w:pStyle w:val="T3body"/>
              <w:rPr>
                <w:rStyle w:val="T3boldtext"/>
              </w:rPr>
            </w:pPr>
            <w:r w:rsidRPr="00EB437F">
              <w:rPr>
                <w:rStyle w:val="T3boldtext"/>
              </w:rPr>
              <w:t>Union</w:t>
            </w:r>
          </w:p>
        </w:tc>
        <w:tc>
          <w:tcPr>
            <w:tcW w:w="5663" w:type="dxa"/>
          </w:tcPr>
          <w:p w14:paraId="7F03B0F6" w14:textId="77777777" w:rsidR="007910D4" w:rsidRPr="00EB437F" w:rsidRDefault="007910D4" w:rsidP="007910D4">
            <w:pPr>
              <w:pStyle w:val="T3body"/>
              <w:rPr>
                <w:rStyle w:val="T3boldtext"/>
              </w:rPr>
            </w:pPr>
          </w:p>
        </w:tc>
      </w:tr>
      <w:tr w:rsidR="007910D4" w:rsidRPr="008A39C2" w14:paraId="53157B82" w14:textId="77777777" w:rsidTr="0057693E">
        <w:tc>
          <w:tcPr>
            <w:tcW w:w="2830" w:type="dxa"/>
            <w:gridSpan w:val="2"/>
          </w:tcPr>
          <w:p w14:paraId="2492DAFE" w14:textId="77777777" w:rsidR="007910D4" w:rsidRPr="007910D4" w:rsidRDefault="007910D4" w:rsidP="007910D4">
            <w:pPr>
              <w:pStyle w:val="T3body"/>
              <w:rPr>
                <w:rStyle w:val="T3boldtext"/>
              </w:rPr>
            </w:pPr>
            <w:r w:rsidRPr="00EB437F">
              <w:rPr>
                <w:rStyle w:val="T3boldtext"/>
              </w:rPr>
              <w:t>Position</w:t>
            </w:r>
          </w:p>
        </w:tc>
        <w:tc>
          <w:tcPr>
            <w:tcW w:w="5663" w:type="dxa"/>
          </w:tcPr>
          <w:p w14:paraId="30E8190B" w14:textId="77777777" w:rsidR="007910D4" w:rsidRPr="00EB437F" w:rsidRDefault="007910D4" w:rsidP="007910D4">
            <w:pPr>
              <w:pStyle w:val="T3body"/>
              <w:rPr>
                <w:rStyle w:val="T3boldtext"/>
              </w:rPr>
            </w:pPr>
          </w:p>
        </w:tc>
      </w:tr>
      <w:tr w:rsidR="007910D4" w:rsidRPr="008A39C2" w14:paraId="2B806F52" w14:textId="77777777" w:rsidTr="0057693E">
        <w:tc>
          <w:tcPr>
            <w:tcW w:w="2830" w:type="dxa"/>
            <w:gridSpan w:val="2"/>
          </w:tcPr>
          <w:p w14:paraId="7A30131F" w14:textId="77777777" w:rsidR="007910D4" w:rsidRPr="007910D4" w:rsidRDefault="007910D4" w:rsidP="007910D4">
            <w:pPr>
              <w:pStyle w:val="T3body"/>
              <w:rPr>
                <w:rStyle w:val="T3boldtext"/>
              </w:rPr>
            </w:pPr>
            <w:r w:rsidRPr="00EB437F">
              <w:rPr>
                <w:rStyle w:val="T3boldtext"/>
              </w:rPr>
              <w:t>Contact number</w:t>
            </w:r>
          </w:p>
        </w:tc>
        <w:tc>
          <w:tcPr>
            <w:tcW w:w="5663" w:type="dxa"/>
          </w:tcPr>
          <w:p w14:paraId="215A97DB" w14:textId="77777777" w:rsidR="007910D4" w:rsidRPr="00EB437F" w:rsidRDefault="007910D4" w:rsidP="007910D4">
            <w:pPr>
              <w:pStyle w:val="T3body"/>
              <w:rPr>
                <w:rStyle w:val="T3boldtext"/>
              </w:rPr>
            </w:pPr>
          </w:p>
        </w:tc>
      </w:tr>
      <w:tr w:rsidR="007910D4" w:rsidRPr="008A39C2" w14:paraId="2EF10D37" w14:textId="77777777" w:rsidTr="0057693E">
        <w:tc>
          <w:tcPr>
            <w:tcW w:w="2830" w:type="dxa"/>
            <w:gridSpan w:val="2"/>
          </w:tcPr>
          <w:p w14:paraId="793B708E" w14:textId="77777777" w:rsidR="007910D4" w:rsidRPr="007910D4" w:rsidRDefault="007910D4" w:rsidP="007910D4">
            <w:pPr>
              <w:pStyle w:val="T3body"/>
              <w:rPr>
                <w:rStyle w:val="T3boldtext"/>
              </w:rPr>
            </w:pPr>
            <w:r w:rsidRPr="00EB437F">
              <w:rPr>
                <w:rStyle w:val="T3boldtext"/>
              </w:rPr>
              <w:t>Email address</w:t>
            </w:r>
          </w:p>
        </w:tc>
        <w:tc>
          <w:tcPr>
            <w:tcW w:w="5663" w:type="dxa"/>
          </w:tcPr>
          <w:p w14:paraId="7859FAA2" w14:textId="77777777" w:rsidR="007910D4" w:rsidRPr="00EB437F" w:rsidRDefault="007910D4" w:rsidP="007910D4">
            <w:pPr>
              <w:pStyle w:val="T3body"/>
              <w:rPr>
                <w:rStyle w:val="T3boldtext"/>
              </w:rPr>
            </w:pPr>
          </w:p>
        </w:tc>
      </w:tr>
      <w:tr w:rsidR="007910D4" w:rsidRPr="008A39C2" w14:paraId="18A01404" w14:textId="77777777" w:rsidTr="0057693E">
        <w:trPr>
          <w:trHeight w:val="486"/>
        </w:trPr>
        <w:tc>
          <w:tcPr>
            <w:tcW w:w="8493" w:type="dxa"/>
            <w:gridSpan w:val="3"/>
            <w:shd w:val="clear" w:color="auto" w:fill="D8BF22"/>
            <w:vAlign w:val="center"/>
          </w:tcPr>
          <w:p w14:paraId="7094D443" w14:textId="77777777" w:rsidR="007910D4" w:rsidRPr="007910D4" w:rsidRDefault="007910D4" w:rsidP="007910D4">
            <w:pPr>
              <w:pStyle w:val="T3body"/>
              <w:rPr>
                <w:rStyle w:val="T3boldtext"/>
              </w:rPr>
            </w:pPr>
            <w:r w:rsidRPr="00EB437F">
              <w:rPr>
                <w:rStyle w:val="T3boldtext"/>
              </w:rPr>
              <w:t>Financial sponsorship endorsement</w:t>
            </w:r>
          </w:p>
        </w:tc>
      </w:tr>
      <w:tr w:rsidR="007910D4" w:rsidRPr="008A39C2" w14:paraId="4DFDFB1E" w14:textId="77777777" w:rsidTr="0057693E">
        <w:tc>
          <w:tcPr>
            <w:tcW w:w="2830" w:type="dxa"/>
            <w:gridSpan w:val="2"/>
          </w:tcPr>
          <w:p w14:paraId="502C92BA" w14:textId="77777777" w:rsidR="007910D4" w:rsidRPr="007910D4" w:rsidRDefault="007910D4" w:rsidP="007910D4">
            <w:pPr>
              <w:pStyle w:val="T3body"/>
              <w:rPr>
                <w:rStyle w:val="T3boldtext"/>
              </w:rPr>
            </w:pPr>
            <w:r w:rsidRPr="00EB437F">
              <w:rPr>
                <w:rStyle w:val="T3boldtext"/>
              </w:rPr>
              <w:t>Region or branch offering financial sponsorship</w:t>
            </w:r>
          </w:p>
        </w:tc>
        <w:tc>
          <w:tcPr>
            <w:tcW w:w="5663" w:type="dxa"/>
          </w:tcPr>
          <w:p w14:paraId="5905C907" w14:textId="77777777" w:rsidR="007910D4" w:rsidRPr="00EB437F" w:rsidRDefault="007910D4" w:rsidP="007910D4">
            <w:pPr>
              <w:pStyle w:val="T3body"/>
              <w:rPr>
                <w:rStyle w:val="T3boldtext"/>
              </w:rPr>
            </w:pPr>
          </w:p>
        </w:tc>
      </w:tr>
      <w:tr w:rsidR="007910D4" w:rsidRPr="008A39C2" w14:paraId="0A672F19" w14:textId="77777777" w:rsidTr="0057693E">
        <w:tc>
          <w:tcPr>
            <w:tcW w:w="2830" w:type="dxa"/>
            <w:gridSpan w:val="2"/>
          </w:tcPr>
          <w:p w14:paraId="2397851E" w14:textId="77777777" w:rsidR="007910D4" w:rsidRPr="007910D4" w:rsidRDefault="007910D4" w:rsidP="007910D4">
            <w:pPr>
              <w:pStyle w:val="T3body"/>
              <w:rPr>
                <w:rStyle w:val="T3boldtext"/>
              </w:rPr>
            </w:pPr>
            <w:r w:rsidRPr="00EB437F">
              <w:rPr>
                <w:rStyle w:val="T3boldtext"/>
              </w:rPr>
              <w:t>Name of regional or branch officer</w:t>
            </w:r>
          </w:p>
        </w:tc>
        <w:tc>
          <w:tcPr>
            <w:tcW w:w="5663" w:type="dxa"/>
          </w:tcPr>
          <w:p w14:paraId="06DA93DD" w14:textId="77777777" w:rsidR="007910D4" w:rsidRPr="00EB437F" w:rsidRDefault="007910D4" w:rsidP="007910D4">
            <w:pPr>
              <w:pStyle w:val="T3body"/>
              <w:rPr>
                <w:rStyle w:val="T3boldtext"/>
              </w:rPr>
            </w:pPr>
          </w:p>
        </w:tc>
      </w:tr>
      <w:tr w:rsidR="007910D4" w:rsidRPr="008A39C2" w14:paraId="71CE4540" w14:textId="77777777" w:rsidTr="0057693E">
        <w:tc>
          <w:tcPr>
            <w:tcW w:w="2830" w:type="dxa"/>
            <w:gridSpan w:val="2"/>
          </w:tcPr>
          <w:p w14:paraId="33869332" w14:textId="77777777" w:rsidR="007910D4" w:rsidRPr="007910D4" w:rsidRDefault="007910D4" w:rsidP="007910D4">
            <w:pPr>
              <w:pStyle w:val="T3body"/>
              <w:rPr>
                <w:rStyle w:val="T3boldtext"/>
              </w:rPr>
            </w:pPr>
            <w:r w:rsidRPr="00EB437F">
              <w:rPr>
                <w:rStyle w:val="T3boldtext"/>
              </w:rPr>
              <w:t xml:space="preserve">Region or </w:t>
            </w:r>
            <w:r w:rsidRPr="007910D4">
              <w:rPr>
                <w:rStyle w:val="T3boldtext"/>
              </w:rPr>
              <w:t>branch position</w:t>
            </w:r>
          </w:p>
        </w:tc>
        <w:tc>
          <w:tcPr>
            <w:tcW w:w="5663" w:type="dxa"/>
          </w:tcPr>
          <w:p w14:paraId="4CC9B915" w14:textId="77777777" w:rsidR="007910D4" w:rsidRPr="00EB437F" w:rsidRDefault="007910D4" w:rsidP="007910D4">
            <w:pPr>
              <w:pStyle w:val="T3body"/>
              <w:rPr>
                <w:rStyle w:val="T3boldtext"/>
              </w:rPr>
            </w:pPr>
          </w:p>
        </w:tc>
      </w:tr>
      <w:tr w:rsidR="007910D4" w:rsidRPr="008A39C2" w14:paraId="69E5EF1A" w14:textId="77777777" w:rsidTr="0057693E">
        <w:tc>
          <w:tcPr>
            <w:tcW w:w="2830" w:type="dxa"/>
            <w:gridSpan w:val="2"/>
          </w:tcPr>
          <w:p w14:paraId="1143944D" w14:textId="77777777" w:rsidR="007910D4" w:rsidRPr="007910D4" w:rsidRDefault="007910D4" w:rsidP="007910D4">
            <w:pPr>
              <w:pStyle w:val="T3body"/>
              <w:rPr>
                <w:rStyle w:val="T3boldtext"/>
              </w:rPr>
            </w:pPr>
            <w:r w:rsidRPr="00EB437F">
              <w:rPr>
                <w:rStyle w:val="T3boldtext"/>
              </w:rPr>
              <w:t>Contact number</w:t>
            </w:r>
          </w:p>
        </w:tc>
        <w:tc>
          <w:tcPr>
            <w:tcW w:w="5663" w:type="dxa"/>
          </w:tcPr>
          <w:p w14:paraId="689CFEC0" w14:textId="77777777" w:rsidR="007910D4" w:rsidRPr="00EB437F" w:rsidRDefault="007910D4" w:rsidP="007910D4">
            <w:pPr>
              <w:pStyle w:val="T3body"/>
              <w:rPr>
                <w:rStyle w:val="T3boldtext"/>
              </w:rPr>
            </w:pPr>
          </w:p>
        </w:tc>
      </w:tr>
      <w:tr w:rsidR="007910D4" w:rsidRPr="008A39C2" w14:paraId="7559794C" w14:textId="77777777" w:rsidTr="0057693E">
        <w:tc>
          <w:tcPr>
            <w:tcW w:w="2830" w:type="dxa"/>
            <w:gridSpan w:val="2"/>
          </w:tcPr>
          <w:p w14:paraId="3512B31B" w14:textId="77777777" w:rsidR="007910D4" w:rsidRPr="007910D4" w:rsidRDefault="007910D4" w:rsidP="007910D4">
            <w:pPr>
              <w:pStyle w:val="T3body"/>
              <w:rPr>
                <w:rStyle w:val="T3boldtext"/>
              </w:rPr>
            </w:pPr>
            <w:r w:rsidRPr="00EB437F">
              <w:rPr>
                <w:rStyle w:val="T3boldtext"/>
              </w:rPr>
              <w:t>Email address</w:t>
            </w:r>
          </w:p>
        </w:tc>
        <w:tc>
          <w:tcPr>
            <w:tcW w:w="5663" w:type="dxa"/>
          </w:tcPr>
          <w:p w14:paraId="296DD38C" w14:textId="77777777" w:rsidR="007910D4" w:rsidRPr="00EB437F" w:rsidRDefault="007910D4" w:rsidP="007910D4">
            <w:pPr>
              <w:pStyle w:val="T3body"/>
              <w:rPr>
                <w:rStyle w:val="T3boldtext"/>
              </w:rPr>
            </w:pPr>
          </w:p>
        </w:tc>
      </w:tr>
      <w:tr w:rsidR="007910D4" w:rsidRPr="008A39C2" w14:paraId="2F79A515" w14:textId="77777777" w:rsidTr="0057693E">
        <w:tc>
          <w:tcPr>
            <w:tcW w:w="2830" w:type="dxa"/>
            <w:gridSpan w:val="2"/>
          </w:tcPr>
          <w:p w14:paraId="048F57D7" w14:textId="77777777" w:rsidR="007910D4" w:rsidRPr="007910D4" w:rsidRDefault="007910D4" w:rsidP="007910D4">
            <w:pPr>
              <w:pStyle w:val="T3body"/>
              <w:rPr>
                <w:rStyle w:val="T3boldtext"/>
              </w:rPr>
            </w:pPr>
            <w:r w:rsidRPr="00EB437F">
              <w:rPr>
                <w:rStyle w:val="T3boldtext"/>
              </w:rPr>
              <w:t xml:space="preserve">Signature </w:t>
            </w:r>
          </w:p>
          <w:p w14:paraId="0A299712" w14:textId="77777777" w:rsidR="007910D4" w:rsidRPr="00EB437F" w:rsidRDefault="007910D4" w:rsidP="007910D4">
            <w:pPr>
              <w:pStyle w:val="T3body"/>
              <w:rPr>
                <w:rStyle w:val="T3boldtext"/>
              </w:rPr>
            </w:pPr>
          </w:p>
          <w:p w14:paraId="78953759" w14:textId="77777777" w:rsidR="007910D4" w:rsidRPr="007910D4" w:rsidRDefault="007910D4" w:rsidP="007910D4">
            <w:pPr>
              <w:pStyle w:val="T3body"/>
              <w:rPr>
                <w:rStyle w:val="T3boldtext"/>
              </w:rPr>
            </w:pPr>
            <w:r w:rsidRPr="00EB437F">
              <w:rPr>
                <w:rStyle w:val="T3boldtext"/>
              </w:rPr>
              <w:t xml:space="preserve">I certify that the </w:t>
            </w:r>
            <w:proofErr w:type="gramStart"/>
            <w:r w:rsidRPr="00EB437F">
              <w:rPr>
                <w:rStyle w:val="T3boldtext"/>
              </w:rPr>
              <w:t>above named</w:t>
            </w:r>
            <w:proofErr w:type="gramEnd"/>
            <w:r w:rsidRPr="00EB437F">
              <w:rPr>
                <w:rStyle w:val="T3boldtext"/>
              </w:rPr>
              <w:t xml:space="preserve"> region/branch will sponsor the applicant (in the region of £X)</w:t>
            </w:r>
          </w:p>
          <w:p w14:paraId="0F7938D0" w14:textId="77777777" w:rsidR="007910D4" w:rsidRPr="00EB437F" w:rsidRDefault="007910D4" w:rsidP="007910D4">
            <w:pPr>
              <w:pStyle w:val="T3body"/>
              <w:rPr>
                <w:rStyle w:val="T3boldtext"/>
              </w:rPr>
            </w:pPr>
          </w:p>
        </w:tc>
        <w:tc>
          <w:tcPr>
            <w:tcW w:w="5663" w:type="dxa"/>
          </w:tcPr>
          <w:p w14:paraId="38853132" w14:textId="77777777" w:rsidR="007910D4" w:rsidRPr="00EB437F" w:rsidRDefault="007910D4" w:rsidP="007910D4">
            <w:pPr>
              <w:pStyle w:val="T3body"/>
              <w:rPr>
                <w:rStyle w:val="T3boldtext"/>
              </w:rPr>
            </w:pPr>
          </w:p>
          <w:p w14:paraId="68BD1664" w14:textId="77777777" w:rsidR="007910D4" w:rsidRPr="00EB437F" w:rsidRDefault="007910D4" w:rsidP="007910D4">
            <w:pPr>
              <w:pStyle w:val="T3body"/>
              <w:rPr>
                <w:rStyle w:val="T3boldtext"/>
              </w:rPr>
            </w:pPr>
          </w:p>
          <w:p w14:paraId="3910E241" w14:textId="77777777" w:rsidR="007910D4" w:rsidRPr="00EB437F" w:rsidRDefault="007910D4" w:rsidP="007910D4">
            <w:pPr>
              <w:pStyle w:val="T3body"/>
              <w:rPr>
                <w:rStyle w:val="T3boldtext"/>
              </w:rPr>
            </w:pPr>
          </w:p>
          <w:p w14:paraId="57C4AEFB" w14:textId="77777777" w:rsidR="007910D4" w:rsidRPr="00EB437F" w:rsidRDefault="007910D4" w:rsidP="007910D4">
            <w:pPr>
              <w:pStyle w:val="T3body"/>
              <w:rPr>
                <w:rStyle w:val="T3boldtext"/>
              </w:rPr>
            </w:pPr>
          </w:p>
        </w:tc>
      </w:tr>
    </w:tbl>
    <w:p w14:paraId="68BEDE8F" w14:textId="77777777" w:rsidR="007910D4" w:rsidRPr="00EB437F" w:rsidRDefault="007910D4" w:rsidP="007910D4">
      <w:pPr>
        <w:pStyle w:val="T3body"/>
        <w:rPr>
          <w:rStyle w:val="T3boldtext"/>
        </w:rPr>
      </w:pPr>
    </w:p>
    <w:p w14:paraId="19C072B1" w14:textId="77777777" w:rsidR="007910D4" w:rsidRDefault="007910D4" w:rsidP="007910D4">
      <w:pPr>
        <w:pStyle w:val="T3body"/>
        <w:rPr>
          <w:rStyle w:val="T3boldtext"/>
        </w:rPr>
      </w:pPr>
    </w:p>
    <w:p w14:paraId="06FCA2BB" w14:textId="77777777" w:rsidR="007910D4" w:rsidRPr="00EB437F" w:rsidRDefault="007910D4" w:rsidP="007910D4">
      <w:pPr>
        <w:pStyle w:val="T3body"/>
        <w:rPr>
          <w:rStyle w:val="T3boldtext"/>
        </w:rPr>
      </w:pPr>
    </w:p>
    <w:p w14:paraId="24FB9CC7" w14:textId="77777777" w:rsidR="007910D4" w:rsidRDefault="007910D4" w:rsidP="007910D4"/>
    <w:p w14:paraId="6A5B4E27" w14:textId="7FD147EE" w:rsidR="00EB437F" w:rsidRPr="00EB437F" w:rsidRDefault="00EB437F" w:rsidP="00EB437F">
      <w:pPr>
        <w:pStyle w:val="T3body"/>
        <w:rPr>
          <w:rStyle w:val="T3boldtext"/>
        </w:rPr>
      </w:pPr>
      <w:r w:rsidRPr="00EB437F">
        <w:rPr>
          <w:rStyle w:val="T3boldtext"/>
        </w:rPr>
        <w:t xml:space="preserve">Signature </w:t>
      </w:r>
      <w:r>
        <w:rPr>
          <w:rStyle w:val="T3boldtext"/>
        </w:rPr>
        <w:t xml:space="preserve">of applicant </w:t>
      </w:r>
      <w:r w:rsidRPr="00EB437F">
        <w:rPr>
          <w:rStyle w:val="T3boldtext"/>
        </w:rPr>
        <w:t>………………………………………</w:t>
      </w:r>
      <w:r>
        <w:rPr>
          <w:rStyle w:val="T3boldtext"/>
        </w:rPr>
        <w:t>…………………….</w:t>
      </w:r>
      <w:r w:rsidRPr="00EB437F">
        <w:rPr>
          <w:rStyle w:val="T3boldtext"/>
        </w:rPr>
        <w:t xml:space="preserve">   Date…………………………</w:t>
      </w:r>
    </w:p>
    <w:p w14:paraId="47F29093" w14:textId="77777777" w:rsidR="008A39C2" w:rsidRPr="008A39C2" w:rsidRDefault="008A39C2" w:rsidP="008A39C2">
      <w:pPr>
        <w:pStyle w:val="T3body"/>
        <w:rPr>
          <w:rStyle w:val="T3boldtext"/>
        </w:rPr>
      </w:pPr>
    </w:p>
    <w:p w14:paraId="3FA13690" w14:textId="77777777" w:rsidR="008A39C2" w:rsidRPr="008A39C2" w:rsidRDefault="008A39C2" w:rsidP="008A39C2">
      <w:pPr>
        <w:pStyle w:val="T3body"/>
        <w:rPr>
          <w:rStyle w:val="T3boldtext"/>
        </w:rPr>
      </w:pPr>
    </w:p>
    <w:p w14:paraId="26B70004" w14:textId="77777777" w:rsidR="008A39C2" w:rsidRPr="008A39C2" w:rsidRDefault="008A39C2" w:rsidP="008A39C2">
      <w:pPr>
        <w:pStyle w:val="T3body"/>
        <w:rPr>
          <w:rStyle w:val="T3boldtext"/>
        </w:rPr>
      </w:pPr>
    </w:p>
    <w:p w14:paraId="55885ACA" w14:textId="77777777" w:rsidR="008A39C2" w:rsidRPr="008A39C2" w:rsidRDefault="008A39C2" w:rsidP="008A39C2">
      <w:pPr>
        <w:pStyle w:val="T3body"/>
        <w:rPr>
          <w:rStyle w:val="T3boldtext"/>
        </w:rPr>
      </w:pPr>
    </w:p>
    <w:p w14:paraId="3983F9E3" w14:textId="77777777" w:rsidR="00B925A4" w:rsidRPr="008A39C2" w:rsidRDefault="00B925A4" w:rsidP="008A39C2">
      <w:pPr>
        <w:pStyle w:val="T3body"/>
        <w:rPr>
          <w:rStyle w:val="T3boldtext"/>
        </w:rPr>
      </w:pPr>
    </w:p>
    <w:sectPr w:rsidR="00B925A4" w:rsidRPr="008A39C2">
      <w:headerReference w:type="even" r:id="rId9"/>
      <w:headerReference w:type="default" r:id="rId10"/>
      <w:footerReference w:type="even" r:id="rId11"/>
      <w:footerReference w:type="default" r:id="rId12"/>
      <w:headerReference w:type="first" r:id="rId13"/>
      <w:footerReference w:type="first" r:id="rId14"/>
      <w:endnotePr>
        <w:numFmt w:val="decimal"/>
      </w:endnotePr>
      <w:pgSz w:w="11905" w:h="16837" w:code="9"/>
      <w:pgMar w:top="2041" w:right="1701" w:bottom="1701" w:left="1701" w:header="567" w:footer="567"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942362" w14:textId="77777777" w:rsidR="003074D6" w:rsidRDefault="003074D6" w:rsidP="0029342A">
      <w:pPr>
        <w:pStyle w:val="T3body"/>
      </w:pPr>
    </w:p>
  </w:endnote>
  <w:endnote w:type="continuationSeparator" w:id="0">
    <w:p w14:paraId="4860D558" w14:textId="77777777" w:rsidR="003074D6" w:rsidRDefault="003074D6">
      <w:pPr>
        <w:pStyle w:val="Footer"/>
      </w:pPr>
    </w:p>
  </w:endnote>
  <w:endnote w:type="continuationNotice" w:id="1">
    <w:p w14:paraId="0DAF73D5" w14:textId="77777777" w:rsidR="003074D6" w:rsidRDefault="003074D6">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Open Sans">
    <w:altName w:val="Tahoma"/>
    <w:charset w:val="00"/>
    <w:family w:val="swiss"/>
    <w:pitch w:val="variable"/>
    <w:sig w:usb0="00000001"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Medium">
    <w:charset w:val="00"/>
    <w:family w:val="auto"/>
    <w:pitch w:val="variable"/>
    <w:sig w:usb0="00000003" w:usb1="00000000" w:usb2="00000000" w:usb3="00000000" w:csb0="00000001" w:csb1="00000000"/>
  </w:font>
  <w:font w:name="Sabo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F8A4A" w14:textId="77777777" w:rsidR="007425E0" w:rsidRDefault="007425E0">
    <w:pPr>
      <w:pStyle w:val="Footer"/>
    </w:pPr>
  </w:p>
  <w:p w14:paraId="28D925FB" w14:textId="77777777" w:rsidR="007425E0" w:rsidRDefault="007425E0"/>
  <w:p w14:paraId="2D92D3A5" w14:textId="77777777" w:rsidR="007425E0" w:rsidRDefault="007425E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2A554" w14:textId="77777777" w:rsidR="007425E0" w:rsidRDefault="007425E0">
    <w:pPr>
      <w:pStyle w:val="T3footer"/>
    </w:pPr>
    <w:r>
      <w:fldChar w:fldCharType="begin"/>
    </w:r>
    <w:r>
      <w:instrText xml:space="preserve">PAGE </w:instrText>
    </w:r>
    <w:r>
      <w:fldChar w:fldCharType="separate"/>
    </w:r>
    <w:r w:rsidR="00A244B5">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ECE07" w14:textId="77777777" w:rsidR="007425E0" w:rsidRDefault="007425E0">
    <w:pPr>
      <w:pStyle w:val="Footer"/>
    </w:pPr>
    <w:r>
      <w:rPr>
        <w:noProof/>
      </w:rPr>
      <w:drawing>
        <wp:anchor distT="0" distB="0" distL="114300" distR="114300" simplePos="0" relativeHeight="251657216" behindDoc="1" locked="0" layoutInCell="1" allowOverlap="1" wp14:anchorId="4E05948D" wp14:editId="4720B4DF">
          <wp:simplePos x="0" y="0"/>
          <wp:positionH relativeFrom="page">
            <wp:posOffset>0</wp:posOffset>
          </wp:positionH>
          <wp:positionV relativeFrom="page">
            <wp:posOffset>5853430</wp:posOffset>
          </wp:positionV>
          <wp:extent cx="7558405" cy="4833620"/>
          <wp:effectExtent l="0" t="0" r="0" b="0"/>
          <wp:wrapNone/>
          <wp:docPr id="10" name="Foot1G" descr="Cover bottom Red Graphic.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1G" descr="Cover bottom Red Graphic.png" hidde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4833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84EA06" w14:textId="77777777" w:rsidR="003074D6" w:rsidRDefault="003074D6">
      <w:r>
        <w:separator/>
      </w:r>
    </w:p>
  </w:footnote>
  <w:footnote w:type="continuationSeparator" w:id="0">
    <w:p w14:paraId="2017F49E" w14:textId="77777777" w:rsidR="003074D6" w:rsidRDefault="003074D6">
      <w:r>
        <w:continuationSeparator/>
      </w:r>
    </w:p>
  </w:footnote>
  <w:footnote w:type="continuationNotice" w:id="1">
    <w:p w14:paraId="4C724D38" w14:textId="77777777" w:rsidR="003074D6" w:rsidRDefault="003074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7418D" w14:textId="77777777" w:rsidR="007425E0" w:rsidRDefault="007425E0">
    <w:pPr>
      <w:pStyle w:val="Header"/>
    </w:pPr>
  </w:p>
  <w:p w14:paraId="2A7A9A16" w14:textId="77777777" w:rsidR="007425E0" w:rsidRDefault="007425E0"/>
  <w:p w14:paraId="3C760BFE" w14:textId="77777777" w:rsidR="007425E0" w:rsidRDefault="007425E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B2963" w14:textId="77777777" w:rsidR="007425E0" w:rsidRDefault="007425E0">
    <w:pPr>
      <w:pStyle w:val="T3body"/>
    </w:pPr>
    <w:r>
      <w:rPr>
        <w:noProof/>
      </w:rPr>
      <w:drawing>
        <wp:anchor distT="0" distB="0" distL="114300" distR="114300" simplePos="0" relativeHeight="251658240" behindDoc="1" locked="0" layoutInCell="1" allowOverlap="1" wp14:anchorId="516EDCB2" wp14:editId="251588D5">
          <wp:simplePos x="0" y="0"/>
          <wp:positionH relativeFrom="column">
            <wp:posOffset>4063365</wp:posOffset>
          </wp:positionH>
          <wp:positionV relativeFrom="paragraph">
            <wp:posOffset>69850</wp:posOffset>
          </wp:positionV>
          <wp:extent cx="1007110" cy="541020"/>
          <wp:effectExtent l="0" t="0" r="0" b="0"/>
          <wp:wrapNone/>
          <wp:docPr id="7" name="Head2T" descr="TUC Logo Re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2T" descr="TUC Logo Red" hidde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110" cy="541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C3119" w14:textId="77777777" w:rsidR="007425E0" w:rsidRDefault="007425E0">
    <w:pPr>
      <w:pStyle w:val="Header"/>
    </w:pPr>
    <w:r>
      <w:rPr>
        <w:noProof/>
      </w:rPr>
      <w:drawing>
        <wp:anchor distT="0" distB="0" distL="114300" distR="114300" simplePos="0" relativeHeight="251659264" behindDoc="1" locked="1" layoutInCell="1" allowOverlap="1" wp14:anchorId="462F29FF" wp14:editId="1A6AF494">
          <wp:simplePos x="0" y="0"/>
          <wp:positionH relativeFrom="page">
            <wp:align>center</wp:align>
          </wp:positionH>
          <wp:positionV relativeFrom="page">
            <wp:align>top</wp:align>
          </wp:positionV>
          <wp:extent cx="7560310" cy="10692130"/>
          <wp:effectExtent l="0" t="0" r="0" b="0"/>
          <wp:wrapNone/>
          <wp:docPr id="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1" locked="0" layoutInCell="1" allowOverlap="1" wp14:anchorId="14359C8C" wp14:editId="67C364F9">
          <wp:simplePos x="0" y="0"/>
          <wp:positionH relativeFrom="column">
            <wp:posOffset>3564255</wp:posOffset>
          </wp:positionH>
          <wp:positionV relativeFrom="paragraph">
            <wp:posOffset>289560</wp:posOffset>
          </wp:positionV>
          <wp:extent cx="1370965" cy="736600"/>
          <wp:effectExtent l="0" t="0" r="0" b="0"/>
          <wp:wrapNone/>
          <wp:docPr id="9" name="Head1T" descr="TUC Logo Re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1T" descr="TUC Logo Red"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0965" cy="736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906863"/>
    <w:multiLevelType w:val="multilevel"/>
    <w:tmpl w:val="57CCA724"/>
    <w:styleLink w:val="T2list"/>
    <w:lvl w:ilvl="0">
      <w:start w:val="1"/>
      <w:numFmt w:val="lowerRoman"/>
      <w:pStyle w:val="T3numberedlist"/>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0E30C56"/>
    <w:multiLevelType w:val="multilevel"/>
    <w:tmpl w:val="38EC008E"/>
    <w:name w:val="T5Level1Heading"/>
    <w:lvl w:ilvl="0">
      <w:start w:val="1"/>
      <w:numFmt w:val="decimal"/>
      <w:lvlRestart w:val="0"/>
      <w:lvlText w:val="%1.1"/>
      <w:lvlJc w:val="right"/>
      <w:pPr>
        <w:tabs>
          <w:tab w:val="num" w:pos="0"/>
        </w:tabs>
        <w:ind w:left="0" w:hanging="567"/>
      </w:pPr>
      <w:rPr>
        <w:rFonts w:hint="default"/>
        <w:color w:val="FFFFFF"/>
      </w:rPr>
    </w:lvl>
    <w:lvl w:ilvl="1">
      <w:start w:val="1"/>
      <w:numFmt w:val="decimal"/>
      <w:lvlText w:val="%1.%2"/>
      <w:lvlJc w:val="left"/>
      <w:pPr>
        <w:tabs>
          <w:tab w:val="num" w:pos="649"/>
        </w:tabs>
        <w:ind w:left="289" w:firstLine="0"/>
      </w:pPr>
      <w:rPr>
        <w:rFonts w:ascii="Minion Pro" w:hAnsi="Minion Pro" w:hint="default"/>
        <w:sz w:val="22"/>
      </w:rPr>
    </w:lvl>
    <w:lvl w:ilvl="2">
      <w:start w:val="1"/>
      <w:numFmt w:val="lowerRoman"/>
      <w:lvlText w:val="%3)"/>
      <w:lvlJc w:val="left"/>
      <w:pPr>
        <w:tabs>
          <w:tab w:val="num" w:pos="1366"/>
        </w:tabs>
        <w:ind w:left="1366" w:hanging="357"/>
      </w:pPr>
      <w:rPr>
        <w:rFonts w:hint="default"/>
      </w:rPr>
    </w:lvl>
    <w:lvl w:ilvl="3">
      <w:start w:val="1"/>
      <w:numFmt w:val="decimal"/>
      <w:lvlText w:val="(%4)"/>
      <w:lvlJc w:val="left"/>
      <w:pPr>
        <w:tabs>
          <w:tab w:val="num" w:pos="1729"/>
        </w:tabs>
        <w:ind w:left="1729" w:hanging="363"/>
      </w:pPr>
      <w:rPr>
        <w:rFonts w:hint="default"/>
      </w:rPr>
    </w:lvl>
    <w:lvl w:ilvl="4">
      <w:start w:val="1"/>
      <w:numFmt w:val="lowerLetter"/>
      <w:lvlText w:val="(%5)"/>
      <w:lvlJc w:val="left"/>
      <w:pPr>
        <w:tabs>
          <w:tab w:val="num" w:pos="2086"/>
        </w:tabs>
        <w:ind w:left="2086" w:hanging="357"/>
      </w:pPr>
      <w:rPr>
        <w:rFonts w:hint="default"/>
      </w:rPr>
    </w:lvl>
    <w:lvl w:ilvl="5">
      <w:start w:val="1"/>
      <w:numFmt w:val="lowerRoman"/>
      <w:lvlText w:val="(%6)"/>
      <w:lvlJc w:val="left"/>
      <w:pPr>
        <w:tabs>
          <w:tab w:val="num" w:pos="2449"/>
        </w:tabs>
        <w:ind w:left="2449" w:hanging="363"/>
      </w:pPr>
      <w:rPr>
        <w:rFonts w:hint="default"/>
      </w:rPr>
    </w:lvl>
    <w:lvl w:ilvl="6">
      <w:start w:val="1"/>
      <w:numFmt w:val="decimal"/>
      <w:lvlText w:val="%7."/>
      <w:lvlJc w:val="left"/>
      <w:pPr>
        <w:tabs>
          <w:tab w:val="num" w:pos="2806"/>
        </w:tabs>
        <w:ind w:left="2806" w:hanging="357"/>
      </w:pPr>
      <w:rPr>
        <w:rFonts w:hint="default"/>
      </w:rPr>
    </w:lvl>
    <w:lvl w:ilvl="7">
      <w:start w:val="1"/>
      <w:numFmt w:val="lowerLetter"/>
      <w:lvlText w:val="%8."/>
      <w:lvlJc w:val="left"/>
      <w:pPr>
        <w:tabs>
          <w:tab w:val="num" w:pos="3169"/>
        </w:tabs>
        <w:ind w:left="3169" w:hanging="363"/>
      </w:pPr>
      <w:rPr>
        <w:rFonts w:hint="default"/>
      </w:rPr>
    </w:lvl>
    <w:lvl w:ilvl="8">
      <w:start w:val="1"/>
      <w:numFmt w:val="lowerRoman"/>
      <w:lvlText w:val="%9."/>
      <w:lvlJc w:val="left"/>
      <w:pPr>
        <w:tabs>
          <w:tab w:val="num" w:pos="3526"/>
        </w:tabs>
        <w:ind w:left="3526" w:hanging="357"/>
      </w:pPr>
      <w:rPr>
        <w:rFonts w:hint="default"/>
      </w:rPr>
    </w:lvl>
  </w:abstractNum>
  <w:abstractNum w:abstractNumId="2" w15:restartNumberingAfterBreak="0">
    <w:nsid w:val="124B689E"/>
    <w:multiLevelType w:val="hybridMultilevel"/>
    <w:tmpl w:val="DD583AB8"/>
    <w:lvl w:ilvl="0" w:tplc="4DFACEB0">
      <w:numFmt w:val="bullet"/>
      <w:lvlText w:val="•"/>
      <w:lvlJc w:val="left"/>
      <w:pPr>
        <w:ind w:left="720" w:hanging="720"/>
      </w:pPr>
      <w:rPr>
        <w:rFonts w:ascii="Open Sans" w:eastAsia="Times New Roman" w:hAnsi="Open Sans" w:cs="Open San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462098"/>
    <w:multiLevelType w:val="multilevel"/>
    <w:tmpl w:val="1034D83C"/>
    <w:lvl w:ilvl="0">
      <w:start w:val="1"/>
      <w:numFmt w:val="bullet"/>
      <w:lvlText w:val=""/>
      <w:lvlJc w:val="left"/>
      <w:pPr>
        <w:tabs>
          <w:tab w:val="num" w:pos="567"/>
        </w:tabs>
        <w:ind w:left="567" w:hanging="567"/>
      </w:pPr>
      <w:rPr>
        <w:rFonts w:ascii="Symbol" w:hAnsi="Symbol" w:hint="default"/>
        <w:color w:val="auto"/>
      </w:rPr>
    </w:lvl>
    <w:lvl w:ilvl="1">
      <w:start w:val="1"/>
      <w:numFmt w:val="decimal"/>
      <w:lvlText w:val="%1.%2."/>
      <w:lvlJc w:val="left"/>
      <w:pPr>
        <w:tabs>
          <w:tab w:val="num" w:pos="567"/>
        </w:tabs>
        <w:ind w:left="567" w:hanging="567"/>
      </w:pPr>
      <w:rPr>
        <w:rFonts w:ascii="Futura Medium" w:hAnsi="Futura Medium" w:cs="Times New Roman" w:hint="default"/>
      </w:rPr>
    </w:lvl>
    <w:lvl w:ilvl="2">
      <w:start w:val="1"/>
      <w:numFmt w:val="decimal"/>
      <w:lvlText w:val="%1.%2.%3."/>
      <w:lvlJc w:val="left"/>
      <w:pPr>
        <w:tabs>
          <w:tab w:val="num" w:pos="-2388"/>
        </w:tabs>
        <w:ind w:left="-2604" w:hanging="504"/>
      </w:pPr>
      <w:rPr>
        <w:rFonts w:ascii="Times New Roman" w:hAnsi="Times New Roman" w:cs="Times New Roman" w:hint="default"/>
      </w:rPr>
    </w:lvl>
    <w:lvl w:ilvl="3">
      <w:start w:val="1"/>
      <w:numFmt w:val="decimal"/>
      <w:lvlText w:val="%1.%2.%3.%4."/>
      <w:lvlJc w:val="left"/>
      <w:pPr>
        <w:tabs>
          <w:tab w:val="num" w:pos="-1668"/>
        </w:tabs>
        <w:ind w:left="-2100" w:hanging="648"/>
      </w:pPr>
      <w:rPr>
        <w:rFonts w:ascii="Times New Roman" w:hAnsi="Times New Roman" w:cs="Times New Roman" w:hint="default"/>
      </w:rPr>
    </w:lvl>
    <w:lvl w:ilvl="4">
      <w:start w:val="1"/>
      <w:numFmt w:val="decimal"/>
      <w:lvlText w:val="%1.%2.%3.%4.%5."/>
      <w:lvlJc w:val="left"/>
      <w:pPr>
        <w:tabs>
          <w:tab w:val="num" w:pos="-1308"/>
        </w:tabs>
        <w:ind w:left="-1596" w:hanging="792"/>
      </w:pPr>
      <w:rPr>
        <w:rFonts w:ascii="Times New Roman" w:hAnsi="Times New Roman" w:cs="Times New Roman" w:hint="default"/>
      </w:rPr>
    </w:lvl>
    <w:lvl w:ilvl="5">
      <w:start w:val="1"/>
      <w:numFmt w:val="decimal"/>
      <w:lvlText w:val="%1.%2.%3.%4.%5.%6."/>
      <w:lvlJc w:val="left"/>
      <w:pPr>
        <w:tabs>
          <w:tab w:val="num" w:pos="-588"/>
        </w:tabs>
        <w:ind w:left="-1092" w:hanging="936"/>
      </w:pPr>
      <w:rPr>
        <w:rFonts w:ascii="Times New Roman" w:hAnsi="Times New Roman" w:cs="Times New Roman" w:hint="default"/>
      </w:rPr>
    </w:lvl>
    <w:lvl w:ilvl="6">
      <w:start w:val="1"/>
      <w:numFmt w:val="decimal"/>
      <w:lvlText w:val="%1.%2.%3.%4.%5.%6.%7."/>
      <w:lvlJc w:val="left"/>
      <w:pPr>
        <w:tabs>
          <w:tab w:val="num" w:pos="132"/>
        </w:tabs>
        <w:ind w:left="-588" w:hanging="1080"/>
      </w:pPr>
      <w:rPr>
        <w:rFonts w:ascii="Times New Roman" w:hAnsi="Times New Roman" w:cs="Times New Roman" w:hint="default"/>
      </w:rPr>
    </w:lvl>
    <w:lvl w:ilvl="7">
      <w:start w:val="1"/>
      <w:numFmt w:val="decimal"/>
      <w:lvlText w:val="%1.%2.%3.%4.%5.%6.%7.%8."/>
      <w:lvlJc w:val="left"/>
      <w:pPr>
        <w:tabs>
          <w:tab w:val="num" w:pos="492"/>
        </w:tabs>
        <w:ind w:left="-84" w:hanging="1224"/>
      </w:pPr>
      <w:rPr>
        <w:rFonts w:ascii="Times New Roman" w:hAnsi="Times New Roman" w:cs="Times New Roman" w:hint="default"/>
      </w:rPr>
    </w:lvl>
    <w:lvl w:ilvl="8">
      <w:start w:val="1"/>
      <w:numFmt w:val="decimal"/>
      <w:lvlText w:val="%1.%2.%3.%4.%5.%6.%7.%8.%9."/>
      <w:lvlJc w:val="left"/>
      <w:pPr>
        <w:tabs>
          <w:tab w:val="num" w:pos="1212"/>
        </w:tabs>
        <w:ind w:left="492" w:hanging="1440"/>
      </w:pPr>
      <w:rPr>
        <w:rFonts w:ascii="Times New Roman" w:hAnsi="Times New Roman" w:cs="Times New Roman" w:hint="default"/>
      </w:rPr>
    </w:lvl>
  </w:abstractNum>
  <w:abstractNum w:abstractNumId="4" w15:restartNumberingAfterBreak="0">
    <w:nsid w:val="2BFF0EBB"/>
    <w:multiLevelType w:val="multilevel"/>
    <w:tmpl w:val="5A68E32A"/>
    <w:lvl w:ilvl="0">
      <w:start w:val="1"/>
      <w:numFmt w:val="decimal"/>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F993E62"/>
    <w:multiLevelType w:val="hybridMultilevel"/>
    <w:tmpl w:val="E716F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3472C4"/>
    <w:multiLevelType w:val="multilevel"/>
    <w:tmpl w:val="DC543B0E"/>
    <w:name w:val="T5TextBodyLst"/>
    <w:lvl w:ilvl="0">
      <w:start w:val="1"/>
      <w:numFmt w:val="decimal"/>
      <w:lvlRestart w:val="0"/>
      <w:lvlText w:val="%1.1"/>
      <w:lvlJc w:val="right"/>
      <w:pPr>
        <w:tabs>
          <w:tab w:val="num" w:pos="1156"/>
        </w:tabs>
        <w:ind w:left="1156" w:hanging="289"/>
      </w:pPr>
      <w:rPr>
        <w:rFonts w:hint="default"/>
        <w:color w:val="FFFFFF"/>
      </w:rPr>
    </w:lvl>
    <w:lvl w:ilvl="1">
      <w:start w:val="1"/>
      <w:numFmt w:val="decimal"/>
      <w:lvlText w:val="%1.%2"/>
      <w:lvlJc w:val="left"/>
      <w:pPr>
        <w:tabs>
          <w:tab w:val="num" w:pos="1516"/>
        </w:tabs>
        <w:ind w:left="1156" w:firstLine="0"/>
      </w:pPr>
      <w:rPr>
        <w:rFonts w:ascii="Sabon" w:hAnsi="Sabon" w:hint="default"/>
        <w:sz w:val="22"/>
      </w:rPr>
    </w:lvl>
    <w:lvl w:ilvl="2">
      <w:start w:val="1"/>
      <w:numFmt w:val="lowerRoman"/>
      <w:lvlText w:val="%3)"/>
      <w:lvlJc w:val="left"/>
      <w:pPr>
        <w:tabs>
          <w:tab w:val="num" w:pos="2233"/>
        </w:tabs>
        <w:ind w:left="2233" w:hanging="357"/>
      </w:pPr>
      <w:rPr>
        <w:rFonts w:hint="default"/>
      </w:rPr>
    </w:lvl>
    <w:lvl w:ilvl="3">
      <w:start w:val="1"/>
      <w:numFmt w:val="decimal"/>
      <w:lvlText w:val="(%4)"/>
      <w:lvlJc w:val="left"/>
      <w:pPr>
        <w:tabs>
          <w:tab w:val="num" w:pos="2596"/>
        </w:tabs>
        <w:ind w:left="2596" w:hanging="363"/>
      </w:pPr>
      <w:rPr>
        <w:rFonts w:hint="default"/>
      </w:rPr>
    </w:lvl>
    <w:lvl w:ilvl="4">
      <w:start w:val="1"/>
      <w:numFmt w:val="lowerLetter"/>
      <w:lvlText w:val="(%5)"/>
      <w:lvlJc w:val="left"/>
      <w:pPr>
        <w:tabs>
          <w:tab w:val="num" w:pos="2953"/>
        </w:tabs>
        <w:ind w:left="2953" w:hanging="357"/>
      </w:pPr>
      <w:rPr>
        <w:rFonts w:hint="default"/>
      </w:rPr>
    </w:lvl>
    <w:lvl w:ilvl="5">
      <w:start w:val="1"/>
      <w:numFmt w:val="lowerRoman"/>
      <w:lvlText w:val="(%6)"/>
      <w:lvlJc w:val="left"/>
      <w:pPr>
        <w:tabs>
          <w:tab w:val="num" w:pos="3316"/>
        </w:tabs>
        <w:ind w:left="3316" w:hanging="363"/>
      </w:pPr>
      <w:rPr>
        <w:rFonts w:hint="default"/>
      </w:rPr>
    </w:lvl>
    <w:lvl w:ilvl="6">
      <w:start w:val="1"/>
      <w:numFmt w:val="decimal"/>
      <w:lvlText w:val="%7."/>
      <w:lvlJc w:val="left"/>
      <w:pPr>
        <w:tabs>
          <w:tab w:val="num" w:pos="3673"/>
        </w:tabs>
        <w:ind w:left="3673" w:hanging="357"/>
      </w:pPr>
      <w:rPr>
        <w:rFonts w:hint="default"/>
      </w:rPr>
    </w:lvl>
    <w:lvl w:ilvl="7">
      <w:start w:val="1"/>
      <w:numFmt w:val="lowerLetter"/>
      <w:lvlText w:val="%8."/>
      <w:lvlJc w:val="left"/>
      <w:pPr>
        <w:tabs>
          <w:tab w:val="num" w:pos="4036"/>
        </w:tabs>
        <w:ind w:left="4036" w:hanging="363"/>
      </w:pPr>
      <w:rPr>
        <w:rFonts w:hint="default"/>
      </w:rPr>
    </w:lvl>
    <w:lvl w:ilvl="8">
      <w:start w:val="1"/>
      <w:numFmt w:val="lowerRoman"/>
      <w:lvlText w:val="%9."/>
      <w:lvlJc w:val="left"/>
      <w:pPr>
        <w:tabs>
          <w:tab w:val="num" w:pos="4393"/>
        </w:tabs>
        <w:ind w:left="4393" w:hanging="357"/>
      </w:pPr>
      <w:rPr>
        <w:rFonts w:hint="default"/>
      </w:rPr>
    </w:lvl>
  </w:abstractNum>
  <w:abstractNum w:abstractNumId="7" w15:restartNumberingAfterBreak="0">
    <w:nsid w:val="38F708AB"/>
    <w:multiLevelType w:val="multilevel"/>
    <w:tmpl w:val="57CCA724"/>
    <w:numStyleLink w:val="T2list"/>
  </w:abstractNum>
  <w:abstractNum w:abstractNumId="8" w15:restartNumberingAfterBreak="0">
    <w:nsid w:val="39F350CC"/>
    <w:multiLevelType w:val="multilevel"/>
    <w:tmpl w:val="6F1E5896"/>
    <w:lvl w:ilvl="0">
      <w:start w:val="1"/>
      <w:numFmt w:val="decimal"/>
      <w:lvlText w:val="%1"/>
      <w:lvlJc w:val="left"/>
      <w:pPr>
        <w:ind w:left="567" w:hanging="567"/>
      </w:pPr>
      <w:rPr>
        <w:rFonts w:hint="default"/>
        <w:color w:val="FFFFFF"/>
        <w:u w:color="FFFFFF"/>
      </w:rPr>
    </w:lvl>
    <w:lvl w:ilvl="1">
      <w:start w:val="1"/>
      <w:numFmt w:val="decimal"/>
      <w:lvlText w:val="%1.%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1971126"/>
    <w:multiLevelType w:val="multilevel"/>
    <w:tmpl w:val="4BD23E14"/>
    <w:lvl w:ilvl="0">
      <w:start w:val="1"/>
      <w:numFmt w:val="bullet"/>
      <w:lvlText w:val=""/>
      <w:lvlJc w:val="left"/>
      <w:pPr>
        <w:tabs>
          <w:tab w:val="num" w:pos="360"/>
        </w:tabs>
        <w:ind w:left="227" w:hanging="227"/>
      </w:pPr>
      <w:rPr>
        <w:rFonts w:ascii="Symbol" w:hAnsi="Symbol" w:hint="default"/>
        <w:color w:val="auto"/>
      </w:rPr>
    </w:lvl>
    <w:lvl w:ilvl="1">
      <w:start w:val="1"/>
      <w:numFmt w:val="bullet"/>
      <w:lvlText w:val=""/>
      <w:lvlJc w:val="left"/>
      <w:pPr>
        <w:tabs>
          <w:tab w:val="num" w:pos="587"/>
        </w:tabs>
        <w:ind w:left="454" w:hanging="227"/>
      </w:pPr>
      <w:rPr>
        <w:rFonts w:ascii="Symbol" w:hAnsi="Symbol" w:hint="default"/>
        <w:color w:val="auto"/>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7541DF2"/>
    <w:multiLevelType w:val="hybridMultilevel"/>
    <w:tmpl w:val="82C072FA"/>
    <w:lvl w:ilvl="0" w:tplc="6684465A">
      <w:start w:val="1"/>
      <w:numFmt w:val="bullet"/>
      <w:pStyle w:val="T3bulletedlis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1" w15:restartNumberingAfterBreak="0">
    <w:nsid w:val="52CB7B10"/>
    <w:multiLevelType w:val="multilevel"/>
    <w:tmpl w:val="5AE46AB6"/>
    <w:name w:val="T5LstTemplate"/>
    <w:lvl w:ilvl="0">
      <w:start w:val="1"/>
      <w:numFmt w:val="decimal"/>
      <w:lvlText w:val="%1.1"/>
      <w:lvlJc w:val="right"/>
      <w:pPr>
        <w:tabs>
          <w:tab w:val="num" w:pos="0"/>
        </w:tabs>
        <w:ind w:left="0" w:hanging="288"/>
      </w:pPr>
    </w:lvl>
    <w:lvl w:ilvl="1">
      <w:start w:val="1"/>
      <w:numFmt w:val="decimal"/>
      <w:lvlText w:val="%1.%2"/>
      <w:lvlJc w:val="left"/>
      <w:pPr>
        <w:tabs>
          <w:tab w:val="num" w:pos="360"/>
        </w:tabs>
        <w:ind w:left="0" w:firstLine="0"/>
      </w:pPr>
      <w:rPr>
        <w:rFonts w:ascii="Sabon" w:hAnsi="Sabon" w:hint="default"/>
        <w:sz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59350EC1"/>
    <w:multiLevelType w:val="hybridMultilevel"/>
    <w:tmpl w:val="874CD88E"/>
    <w:lvl w:ilvl="0" w:tplc="2B140F5C">
      <w:start w:val="1"/>
      <w:numFmt w:val="lowerLetter"/>
      <w:pStyle w:val="T3numberedlist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3D11451"/>
    <w:multiLevelType w:val="multilevel"/>
    <w:tmpl w:val="A3DA7B04"/>
    <w:numStyleLink w:val="T2numberedparas"/>
  </w:abstractNum>
  <w:abstractNum w:abstractNumId="14" w15:restartNumberingAfterBreak="0">
    <w:nsid w:val="694D0908"/>
    <w:multiLevelType w:val="multilevel"/>
    <w:tmpl w:val="838AE074"/>
    <w:lvl w:ilvl="0">
      <w:start w:val="1"/>
      <w:numFmt w:val="decimal"/>
      <w:lvlText w:val="%1"/>
      <w:lvlJc w:val="left"/>
      <w:pPr>
        <w:ind w:left="567" w:hanging="567"/>
      </w:pPr>
      <w:rPr>
        <w:rFonts w:hint="default"/>
        <w:color w:val="FFFFFF"/>
        <w:u w:color="FFFFFF"/>
      </w:rPr>
    </w:lvl>
    <w:lvl w:ilvl="1">
      <w:start w:val="1"/>
      <w:numFmt w:val="decimal"/>
      <w:lvlText w:val="%1.%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A4E07DC"/>
    <w:multiLevelType w:val="multilevel"/>
    <w:tmpl w:val="A3DA7B04"/>
    <w:styleLink w:val="T2numberedparas"/>
    <w:lvl w:ilvl="0">
      <w:start w:val="1"/>
      <w:numFmt w:val="decimal"/>
      <w:pStyle w:val="T3numberedpara"/>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C4907BC"/>
    <w:multiLevelType w:val="hybridMultilevel"/>
    <w:tmpl w:val="AFCA5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4A2233"/>
    <w:multiLevelType w:val="multilevel"/>
    <w:tmpl w:val="477CC66E"/>
    <w:name w:val="T5LstTemplate2"/>
    <w:lvl w:ilvl="0">
      <w:start w:val="1"/>
      <w:numFmt w:val="decimal"/>
      <w:lvlText w:val="%1.1"/>
      <w:lvlJc w:val="right"/>
      <w:pPr>
        <w:tabs>
          <w:tab w:val="num" w:pos="0"/>
        </w:tabs>
        <w:ind w:left="0" w:hanging="288"/>
      </w:pPr>
    </w:lvl>
    <w:lvl w:ilvl="1">
      <w:start w:val="1"/>
      <w:numFmt w:val="decimal"/>
      <w:lvlText w:val="%1.%2"/>
      <w:lvlJc w:val="left"/>
      <w:pPr>
        <w:tabs>
          <w:tab w:val="num" w:pos="360"/>
        </w:tabs>
        <w:ind w:left="0" w:firstLine="0"/>
      </w:pPr>
      <w:rPr>
        <w:rFonts w:ascii="Sabon" w:hAnsi="Sabon" w:hint="default"/>
        <w:sz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70525A90"/>
    <w:multiLevelType w:val="hybridMultilevel"/>
    <w:tmpl w:val="B3DED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D114B9"/>
    <w:multiLevelType w:val="hybridMultilevel"/>
    <w:tmpl w:val="75329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08486F"/>
    <w:multiLevelType w:val="hybridMultilevel"/>
    <w:tmpl w:val="23501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843B58"/>
    <w:multiLevelType w:val="hybridMultilevel"/>
    <w:tmpl w:val="A43E4F50"/>
    <w:lvl w:ilvl="0" w:tplc="3E0EEECC">
      <w:start w:val="1"/>
      <w:numFmt w:val="bullet"/>
      <w:pStyle w:val="T3sublist"/>
      <w:lvlText w:val="–"/>
      <w:lvlJc w:val="left"/>
      <w:pPr>
        <w:ind w:left="1077" w:hanging="360"/>
      </w:pPr>
      <w:rPr>
        <w:rFonts w:ascii="Calibri" w:hAnsi="Calibri"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abstractNumId w:val="9"/>
  </w:num>
  <w:num w:numId="2">
    <w:abstractNumId w:val="1"/>
  </w:num>
  <w:num w:numId="3">
    <w:abstractNumId w:val="3"/>
  </w:num>
  <w:num w:numId="4">
    <w:abstractNumId w:val="14"/>
  </w:num>
  <w:num w:numId="5">
    <w:abstractNumId w:val="8"/>
  </w:num>
  <w:num w:numId="6">
    <w:abstractNumId w:val="4"/>
  </w:num>
  <w:num w:numId="7">
    <w:abstractNumId w:val="10"/>
  </w:num>
  <w:num w:numId="8">
    <w:abstractNumId w:val="0"/>
  </w:num>
  <w:num w:numId="9">
    <w:abstractNumId w:val="7"/>
  </w:num>
  <w:num w:numId="10">
    <w:abstractNumId w:val="15"/>
  </w:num>
  <w:num w:numId="11">
    <w:abstractNumId w:val="13"/>
  </w:num>
  <w:num w:numId="12">
    <w:abstractNumId w:val="21"/>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5"/>
  </w:num>
  <w:num w:numId="16">
    <w:abstractNumId w:val="16"/>
  </w:num>
  <w:num w:numId="17">
    <w:abstractNumId w:val="18"/>
  </w:num>
  <w:num w:numId="18">
    <w:abstractNumId w:val="20"/>
  </w:num>
  <w:num w:numId="19">
    <w:abstractNumId w:val="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ocumentProtection w:formatting="1" w:enforcement="1"/>
  <w:autoFormatOverride/>
  <w:styleLockTheme/>
  <w:styleLockQFSet/>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hdrShapeDefaults>
    <o:shapedefaults v:ext="edit" spidmax="1228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D6"/>
    <w:rsid w:val="00063D10"/>
    <w:rsid w:val="0006457C"/>
    <w:rsid w:val="000F34C7"/>
    <w:rsid w:val="00156CB0"/>
    <w:rsid w:val="001B5F82"/>
    <w:rsid w:val="001B69AF"/>
    <w:rsid w:val="00207662"/>
    <w:rsid w:val="0029342A"/>
    <w:rsid w:val="002A6CB1"/>
    <w:rsid w:val="002D710F"/>
    <w:rsid w:val="002E0984"/>
    <w:rsid w:val="002E23C4"/>
    <w:rsid w:val="003074D6"/>
    <w:rsid w:val="003214BA"/>
    <w:rsid w:val="00354B9A"/>
    <w:rsid w:val="003A4B64"/>
    <w:rsid w:val="003B2121"/>
    <w:rsid w:val="003E3614"/>
    <w:rsid w:val="003E36F1"/>
    <w:rsid w:val="00405114"/>
    <w:rsid w:val="00415284"/>
    <w:rsid w:val="00441DB4"/>
    <w:rsid w:val="00444D02"/>
    <w:rsid w:val="0046497F"/>
    <w:rsid w:val="004838E8"/>
    <w:rsid w:val="004919A1"/>
    <w:rsid w:val="004C7459"/>
    <w:rsid w:val="004F4F67"/>
    <w:rsid w:val="00732871"/>
    <w:rsid w:val="007425E0"/>
    <w:rsid w:val="00746084"/>
    <w:rsid w:val="00750795"/>
    <w:rsid w:val="00774014"/>
    <w:rsid w:val="007807EE"/>
    <w:rsid w:val="007910D4"/>
    <w:rsid w:val="008A39C2"/>
    <w:rsid w:val="008A39F7"/>
    <w:rsid w:val="008A71A4"/>
    <w:rsid w:val="008F25B4"/>
    <w:rsid w:val="008F5AB3"/>
    <w:rsid w:val="00913196"/>
    <w:rsid w:val="00931467"/>
    <w:rsid w:val="0095523F"/>
    <w:rsid w:val="00975E87"/>
    <w:rsid w:val="009C5343"/>
    <w:rsid w:val="009C5635"/>
    <w:rsid w:val="009E6124"/>
    <w:rsid w:val="009F14F5"/>
    <w:rsid w:val="00A0728F"/>
    <w:rsid w:val="00A244B5"/>
    <w:rsid w:val="00A26453"/>
    <w:rsid w:val="00A37DEB"/>
    <w:rsid w:val="00A4467C"/>
    <w:rsid w:val="00A52097"/>
    <w:rsid w:val="00A7414A"/>
    <w:rsid w:val="00A90180"/>
    <w:rsid w:val="00AA75A2"/>
    <w:rsid w:val="00AD57C8"/>
    <w:rsid w:val="00AE6E68"/>
    <w:rsid w:val="00B07393"/>
    <w:rsid w:val="00B160F5"/>
    <w:rsid w:val="00B3508C"/>
    <w:rsid w:val="00B908D1"/>
    <w:rsid w:val="00B925A4"/>
    <w:rsid w:val="00BD6B60"/>
    <w:rsid w:val="00BF603B"/>
    <w:rsid w:val="00C756B0"/>
    <w:rsid w:val="00CE2A0A"/>
    <w:rsid w:val="00D24843"/>
    <w:rsid w:val="00D83C21"/>
    <w:rsid w:val="00DF647F"/>
    <w:rsid w:val="00E01B41"/>
    <w:rsid w:val="00E02BF5"/>
    <w:rsid w:val="00E163F8"/>
    <w:rsid w:val="00EB437F"/>
    <w:rsid w:val="00EC203A"/>
    <w:rsid w:val="00ED072D"/>
    <w:rsid w:val="00EE23D3"/>
    <w:rsid w:val="00F059D2"/>
    <w:rsid w:val="00F43AB3"/>
    <w:rsid w:val="00FA4F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A8D2DF0"/>
  <w15:chartTrackingRefBased/>
  <w15:docId w15:val="{8A1FBDD6-47FA-4EC7-8549-34AD7C672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nhideWhenUsed="1" w:qFormat="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unhideWhenUsed="1"/>
    <w:lsdException w:name="endnote text" w:semiHidden="1" w:unhideWhenUsed="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nhideWhenUsed="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semiHidden/>
    <w:qFormat/>
    <w:rsid w:val="00AA75A2"/>
    <w:pPr>
      <w:widowControl w:val="0"/>
    </w:pPr>
    <w:rPr>
      <w:rFonts w:ascii="Minion Pro" w:hAnsi="Minion Pro"/>
      <w:snapToGrid w:val="0"/>
      <w:sz w:val="24"/>
      <w:lang w:eastAsia="en-US"/>
    </w:rPr>
  </w:style>
  <w:style w:type="paragraph" w:styleId="Heading1">
    <w:name w:val="heading 1"/>
    <w:basedOn w:val="Normal"/>
    <w:next w:val="Normal"/>
    <w:semiHidden/>
    <w:qFormat/>
    <w:pPr>
      <w:keepNext/>
      <w:spacing w:before="240" w:after="60"/>
      <w:outlineLvl w:val="0"/>
    </w:pPr>
    <w:rPr>
      <w:rFonts w:ascii="Arial" w:hAnsi="Arial" w:cs="Arial"/>
      <w:b/>
      <w:bCs/>
      <w:kern w:val="32"/>
      <w:sz w:val="32"/>
      <w:szCs w:val="32"/>
    </w:rPr>
  </w:style>
  <w:style w:type="paragraph" w:styleId="Heading2">
    <w:name w:val="heading 2"/>
    <w:basedOn w:val="Normal"/>
    <w:next w:val="Normal"/>
    <w:semiHidden/>
    <w:qFormat/>
    <w:pPr>
      <w:keepNext/>
      <w:spacing w:before="240" w:after="60"/>
      <w:outlineLvl w:val="1"/>
    </w:pPr>
    <w:rPr>
      <w:rFonts w:ascii="Arial" w:hAnsi="Arial" w:cs="Arial"/>
      <w:b/>
      <w:bCs/>
      <w:i/>
      <w:iCs/>
      <w:sz w:val="28"/>
      <w:szCs w:val="28"/>
    </w:rPr>
  </w:style>
  <w:style w:type="paragraph" w:styleId="Heading3">
    <w:name w:val="heading 3"/>
    <w:basedOn w:val="Normal"/>
    <w:next w:val="Normal"/>
    <w:semiHidden/>
    <w:qFormat/>
    <w:pPr>
      <w:keepNext/>
      <w:spacing w:before="240" w:after="60"/>
      <w:outlineLvl w:val="2"/>
    </w:pPr>
    <w:rPr>
      <w:rFonts w:ascii="Arial" w:hAnsi="Arial" w:cs="Arial"/>
      <w:b/>
      <w:bCs/>
      <w:sz w:val="26"/>
      <w:szCs w:val="26"/>
    </w:rPr>
  </w:style>
  <w:style w:type="paragraph" w:styleId="Heading4">
    <w:name w:val="heading 4"/>
    <w:basedOn w:val="Normal"/>
    <w:next w:val="Normal"/>
    <w:semiHidden/>
    <w:qFormat/>
    <w:pPr>
      <w:keepNext/>
      <w:spacing w:before="240" w:after="60"/>
      <w:outlineLvl w:val="3"/>
    </w:pPr>
    <w:rPr>
      <w:b/>
      <w:bCs/>
      <w:sz w:val="28"/>
      <w:szCs w:val="28"/>
    </w:rPr>
  </w:style>
  <w:style w:type="paragraph" w:styleId="Heading5">
    <w:name w:val="heading 5"/>
    <w:basedOn w:val="Normal"/>
    <w:next w:val="Normal"/>
    <w:semiHidden/>
    <w:qFormat/>
    <w:pPr>
      <w:spacing w:before="240" w:after="60"/>
      <w:outlineLvl w:val="4"/>
    </w:pPr>
    <w:rPr>
      <w:b/>
      <w:bCs/>
      <w:i/>
      <w:iCs/>
      <w:sz w:val="26"/>
      <w:szCs w:val="26"/>
    </w:rPr>
  </w:style>
  <w:style w:type="paragraph" w:styleId="Heading6">
    <w:name w:val="heading 6"/>
    <w:basedOn w:val="Normal"/>
    <w:next w:val="Normal"/>
    <w:semiHidden/>
    <w:qFormat/>
    <w:pPr>
      <w:spacing w:before="240" w:after="60"/>
      <w:outlineLvl w:val="5"/>
    </w:pPr>
    <w:rPr>
      <w:b/>
      <w:bCs/>
      <w:sz w:val="22"/>
      <w:szCs w:val="22"/>
    </w:rPr>
  </w:style>
  <w:style w:type="paragraph" w:styleId="Heading7">
    <w:name w:val="heading 7"/>
    <w:basedOn w:val="Normal"/>
    <w:next w:val="Normal"/>
    <w:semiHidden/>
    <w:qFormat/>
    <w:pPr>
      <w:spacing w:before="240" w:after="60"/>
      <w:outlineLvl w:val="6"/>
    </w:pPr>
    <w:rPr>
      <w:szCs w:val="24"/>
    </w:rPr>
  </w:style>
  <w:style w:type="paragraph" w:styleId="Heading8">
    <w:name w:val="heading 8"/>
    <w:basedOn w:val="Normal"/>
    <w:next w:val="Normal"/>
    <w:semiHidden/>
    <w:qFormat/>
    <w:pPr>
      <w:spacing w:before="240" w:after="60"/>
      <w:outlineLvl w:val="7"/>
    </w:pPr>
    <w:rPr>
      <w:i/>
      <w:iCs/>
      <w:szCs w:val="24"/>
    </w:rPr>
  </w:style>
  <w:style w:type="paragraph" w:styleId="Heading9">
    <w:name w:val="heading 9"/>
    <w:basedOn w:val="Normal"/>
    <w:next w:val="Normal"/>
    <w:semiHidden/>
    <w:qFormat/>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Pr>
      <w:vertAlign w:val="superscript"/>
    </w:rPr>
  </w:style>
  <w:style w:type="paragraph" w:customStyle="1" w:styleId="T3heading4">
    <w:name w:val="T3 heading 4"/>
    <w:basedOn w:val="Heading4"/>
    <w:next w:val="T3body"/>
    <w:qFormat/>
    <w:rsid w:val="00E01B41"/>
    <w:pPr>
      <w:keepLines/>
      <w:widowControl/>
      <w:spacing w:before="280" w:after="140" w:line="260" w:lineRule="exact"/>
      <w:outlineLvl w:val="9"/>
    </w:pPr>
    <w:rPr>
      <w:rFonts w:ascii="Rockwell" w:hAnsi="Rockwell" w:cs="Segoe UI"/>
      <w:b w:val="0"/>
      <w:bCs w:val="0"/>
      <w:iCs/>
      <w:snapToGrid/>
      <w:color w:val="3EADB6"/>
      <w:sz w:val="22"/>
      <w:szCs w:val="22"/>
    </w:rPr>
  </w:style>
  <w:style w:type="paragraph" w:customStyle="1" w:styleId="T3body">
    <w:name w:val="T3 body"/>
    <w:basedOn w:val="Normal"/>
    <w:pPr>
      <w:widowControl/>
      <w:spacing w:after="140" w:line="280" w:lineRule="exact"/>
      <w:outlineLvl w:val="0"/>
    </w:pPr>
    <w:rPr>
      <w:rFonts w:ascii="Segoe UI" w:eastAsia="Calibri" w:hAnsi="Segoe UI" w:cs="Segoe UI"/>
      <w:snapToGrid/>
      <w:color w:val="000000"/>
      <w:sz w:val="21"/>
      <w:szCs w:val="21"/>
    </w:rPr>
  </w:style>
  <w:style w:type="paragraph" w:customStyle="1" w:styleId="T3reporttitle">
    <w:name w:val="T3 report title"/>
    <w:basedOn w:val="Normal"/>
    <w:qFormat/>
    <w:pPr>
      <w:widowControl/>
      <w:suppressAutoHyphens/>
      <w:spacing w:line="760" w:lineRule="exact"/>
      <w:textboxTightWrap w:val="lastLineOnly"/>
    </w:pPr>
    <w:rPr>
      <w:rFonts w:ascii="Rockwell" w:eastAsia="Calibri" w:hAnsi="Rockwell"/>
      <w:b/>
      <w:snapToGrid/>
      <w:color w:val="FFFFFF"/>
      <w:sz w:val="68"/>
      <w:szCs w:val="68"/>
    </w:rPr>
  </w:style>
  <w:style w:type="paragraph" w:styleId="Header">
    <w:name w:val="header"/>
    <w:basedOn w:val="T3body"/>
    <w:semiHidden/>
    <w:pPr>
      <w:tabs>
        <w:tab w:val="center" w:pos="4320"/>
        <w:tab w:val="right" w:pos="8640"/>
      </w:tabs>
    </w:pPr>
  </w:style>
  <w:style w:type="paragraph" w:styleId="Footer">
    <w:name w:val="footer"/>
    <w:semiHidden/>
    <w:pPr>
      <w:tabs>
        <w:tab w:val="right" w:pos="4253"/>
        <w:tab w:val="right" w:pos="7825"/>
      </w:tabs>
      <w:spacing w:after="140" w:line="280" w:lineRule="exact"/>
    </w:pPr>
    <w:rPr>
      <w:rFonts w:ascii="Segoe UI" w:hAnsi="Segoe UI"/>
      <w:sz w:val="16"/>
      <w:lang w:eastAsia="en-US"/>
    </w:rPr>
  </w:style>
  <w:style w:type="paragraph" w:customStyle="1" w:styleId="T3reportsubtitle">
    <w:name w:val="T3 report subtitle"/>
    <w:basedOn w:val="Normal"/>
    <w:qFormat/>
    <w:pPr>
      <w:widowControl/>
      <w:suppressAutoHyphens/>
      <w:spacing w:line="420" w:lineRule="exact"/>
    </w:pPr>
    <w:rPr>
      <w:rFonts w:ascii="Rockwell" w:eastAsia="Calibri" w:hAnsi="Rockwell"/>
      <w:b/>
      <w:snapToGrid/>
      <w:color w:val="FFFFFF"/>
      <w:sz w:val="32"/>
      <w:szCs w:val="32"/>
    </w:rPr>
  </w:style>
  <w:style w:type="paragraph" w:customStyle="1" w:styleId="T3heading2">
    <w:name w:val="T3 heading 2"/>
    <w:basedOn w:val="T3heading1"/>
    <w:next w:val="T3body"/>
    <w:qFormat/>
    <w:rsid w:val="00774014"/>
    <w:pPr>
      <w:spacing w:line="300" w:lineRule="exact"/>
      <w:outlineLvl w:val="2"/>
    </w:pPr>
    <w:rPr>
      <w:sz w:val="26"/>
    </w:rPr>
  </w:style>
  <w:style w:type="paragraph" w:customStyle="1" w:styleId="T3heading1">
    <w:name w:val="T3 heading 1"/>
    <w:next w:val="T3body"/>
    <w:qFormat/>
    <w:rsid w:val="00774014"/>
    <w:pPr>
      <w:spacing w:before="280" w:after="140" w:line="360" w:lineRule="exact"/>
      <w:outlineLvl w:val="1"/>
    </w:pPr>
    <w:rPr>
      <w:rFonts w:ascii="Rockwell" w:eastAsia="Calibri" w:hAnsi="Rockwell" w:cs="Segoe UI"/>
      <w:b/>
      <w:bCs/>
      <w:color w:val="3EADB6"/>
      <w:sz w:val="30"/>
      <w:szCs w:val="30"/>
      <w:lang w:eastAsia="en-US"/>
    </w:rPr>
  </w:style>
  <w:style w:type="paragraph" w:styleId="EndnoteText">
    <w:name w:val="endnote text"/>
    <w:semiHidden/>
    <w:rPr>
      <w:rFonts w:ascii="Segoe UI" w:hAnsi="Segoe UI"/>
      <w:lang w:eastAsia="en-US"/>
    </w:rPr>
  </w:style>
  <w:style w:type="paragraph" w:styleId="FootnoteText">
    <w:name w:val="footnote text"/>
    <w:uiPriority w:val="2"/>
    <w:qFormat/>
    <w:rPr>
      <w:rFonts w:ascii="Segoe UI" w:hAnsi="Segoe UI"/>
      <w:sz w:val="18"/>
      <w:lang w:eastAsia="en-US"/>
    </w:rPr>
  </w:style>
  <w:style w:type="paragraph" w:styleId="Date">
    <w:name w:val="Date"/>
    <w:basedOn w:val="Normal"/>
    <w:next w:val="Normal"/>
    <w:semiHidden/>
  </w:style>
  <w:style w:type="character" w:styleId="EndnoteReference">
    <w:name w:val="endnote reference"/>
    <w:semiHidden/>
    <w:rPr>
      <w:rFonts w:ascii="Segoe UI" w:hAnsi="Segoe UI"/>
      <w:vertAlign w:val="superscript"/>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customStyle="1" w:styleId="T3table">
    <w:name w:val="T3 table"/>
    <w:basedOn w:val="Normal"/>
    <w:pPr>
      <w:spacing w:after="140" w:line="240" w:lineRule="atLeast"/>
      <w:jc w:val="right"/>
    </w:pPr>
    <w:rPr>
      <w:rFonts w:ascii="Segoe UI" w:hAnsi="Segoe UI"/>
      <w:snapToGrid/>
      <w:sz w:val="18"/>
      <w:szCs w:val="24"/>
    </w:rPr>
  </w:style>
  <w:style w:type="paragraph" w:customStyle="1" w:styleId="T3tablefiguretitle">
    <w:name w:val="T3 table/figure title"/>
    <w:basedOn w:val="Normal"/>
    <w:next w:val="Normal"/>
    <w:qFormat/>
    <w:pPr>
      <w:widowControl/>
      <w:suppressAutoHyphens/>
      <w:autoSpaceDE w:val="0"/>
      <w:autoSpaceDN w:val="0"/>
      <w:adjustRightInd w:val="0"/>
      <w:spacing w:after="280" w:line="280" w:lineRule="atLeast"/>
      <w:textAlignment w:val="center"/>
    </w:pPr>
    <w:rPr>
      <w:rFonts w:ascii="Rockwell" w:eastAsia="Calibri" w:hAnsi="Rockwell" w:cs="Segoe UI"/>
      <w:b/>
      <w:snapToGrid/>
      <w:color w:val="000000"/>
      <w:sz w:val="21"/>
      <w:szCs w:val="21"/>
    </w:rPr>
  </w:style>
  <w:style w:type="paragraph" w:customStyle="1" w:styleId="T3tableheader">
    <w:name w:val="T3 table header"/>
    <w:basedOn w:val="T3table"/>
    <w:qFormat/>
    <w:rPr>
      <w:rFonts w:ascii="Segoe UI Semibold" w:hAnsi="Segoe UI Semibold"/>
    </w:rPr>
  </w:style>
  <w:style w:type="paragraph" w:customStyle="1" w:styleId="T3sectionnumber">
    <w:name w:val="T3 section number"/>
    <w:basedOn w:val="Normal"/>
    <w:next w:val="T3sectionname"/>
    <w:qFormat/>
    <w:pPr>
      <w:widowControl/>
      <w:suppressAutoHyphens/>
      <w:autoSpaceDE w:val="0"/>
      <w:autoSpaceDN w:val="0"/>
      <w:adjustRightInd w:val="0"/>
      <w:spacing w:line="280" w:lineRule="atLeast"/>
      <w:textAlignment w:val="center"/>
    </w:pPr>
    <w:rPr>
      <w:rFonts w:ascii="Segoe UI" w:eastAsia="Calibri" w:hAnsi="Segoe UI" w:cs="Segoe UI"/>
      <w:snapToGrid/>
      <w:color w:val="000000"/>
      <w:sz w:val="21"/>
      <w:szCs w:val="21"/>
    </w:rPr>
  </w:style>
  <w:style w:type="paragraph" w:customStyle="1" w:styleId="T3sectionname">
    <w:name w:val="T3 section name"/>
    <w:basedOn w:val="T3sectionnumber"/>
    <w:next w:val="T3body"/>
    <w:qFormat/>
    <w:rsid w:val="00E01B41"/>
    <w:pPr>
      <w:spacing w:after="840"/>
      <w:outlineLvl w:val="0"/>
    </w:pPr>
    <w:rPr>
      <w:rFonts w:ascii="Rockwell" w:hAnsi="Rockwell"/>
      <w:b/>
      <w:color w:val="3EADB6"/>
      <w:sz w:val="44"/>
      <w:szCs w:val="44"/>
    </w:rPr>
  </w:style>
  <w:style w:type="paragraph" w:customStyle="1" w:styleId="T3footer">
    <w:name w:val="T3 footer"/>
    <w:qFormat/>
    <w:pPr>
      <w:jc w:val="center"/>
    </w:pPr>
    <w:rPr>
      <w:rFonts w:ascii="Segoe UI" w:hAnsi="Segoe UI" w:cs="Segoe UI"/>
      <w:noProof/>
      <w:color w:val="333399"/>
      <w:sz w:val="16"/>
      <w:szCs w:val="21"/>
    </w:rPr>
  </w:style>
  <w:style w:type="character" w:customStyle="1" w:styleId="T3boldtext">
    <w:name w:val="T3 bold text"/>
    <w:qFormat/>
    <w:rPr>
      <w:rFonts w:ascii="Segoe UI Semibold" w:hAnsi="Segoe UI Semibold"/>
    </w:rPr>
  </w:style>
  <w:style w:type="character" w:customStyle="1" w:styleId="T3italictext">
    <w:name w:val="T3 italic text"/>
    <w:qFormat/>
    <w:rPr>
      <w:i/>
    </w:rPr>
  </w:style>
  <w:style w:type="paragraph" w:customStyle="1" w:styleId="T3heading3">
    <w:name w:val="T3 heading 3"/>
    <w:basedOn w:val="Heading3"/>
    <w:next w:val="T3body"/>
    <w:qFormat/>
    <w:rsid w:val="00E01B41"/>
    <w:pPr>
      <w:keepLines/>
      <w:widowControl/>
      <w:spacing w:before="280" w:after="140" w:line="280" w:lineRule="exact"/>
      <w:outlineLvl w:val="9"/>
    </w:pPr>
    <w:rPr>
      <w:rFonts w:ascii="Rockwell" w:hAnsi="Rockwell" w:cs="Segoe UI"/>
      <w:bCs w:val="0"/>
      <w:i/>
      <w:snapToGrid/>
      <w:color w:val="3EADB6"/>
      <w:sz w:val="23"/>
      <w:szCs w:val="23"/>
    </w:rPr>
  </w:style>
  <w:style w:type="paragraph" w:customStyle="1" w:styleId="T3bulletedlist">
    <w:name w:val="T3 bulleted list"/>
    <w:basedOn w:val="Normal"/>
    <w:qFormat/>
    <w:rsid w:val="0029342A"/>
    <w:pPr>
      <w:widowControl/>
      <w:numPr>
        <w:numId w:val="7"/>
      </w:numPr>
      <w:suppressAutoHyphens/>
      <w:autoSpaceDE w:val="0"/>
      <w:autoSpaceDN w:val="0"/>
      <w:adjustRightInd w:val="0"/>
      <w:spacing w:after="140" w:line="280" w:lineRule="atLeast"/>
      <w:ind w:left="357" w:hanging="357"/>
      <w:textAlignment w:val="center"/>
    </w:pPr>
    <w:rPr>
      <w:rFonts w:ascii="Segoe UI" w:eastAsia="Calibri" w:hAnsi="Segoe UI" w:cs="Segoe UI"/>
      <w:snapToGrid/>
      <w:color w:val="000000"/>
      <w:sz w:val="21"/>
      <w:szCs w:val="21"/>
    </w:rPr>
  </w:style>
  <w:style w:type="paragraph" w:customStyle="1" w:styleId="T3numberedlist">
    <w:name w:val="T3 numbered list"/>
    <w:basedOn w:val="Normal"/>
    <w:qFormat/>
    <w:rsid w:val="0095523F"/>
    <w:pPr>
      <w:widowControl/>
      <w:numPr>
        <w:numId w:val="9"/>
      </w:numPr>
      <w:tabs>
        <w:tab w:val="left" w:pos="357"/>
      </w:tabs>
      <w:suppressAutoHyphens/>
      <w:autoSpaceDE w:val="0"/>
      <w:autoSpaceDN w:val="0"/>
      <w:adjustRightInd w:val="0"/>
      <w:spacing w:after="140" w:line="280" w:lineRule="atLeast"/>
      <w:ind w:left="357" w:hanging="357"/>
      <w:textAlignment w:val="center"/>
    </w:pPr>
    <w:rPr>
      <w:rFonts w:ascii="Segoe UI" w:eastAsia="Calibri" w:hAnsi="Segoe UI" w:cs="Segoe UI"/>
      <w:color w:val="000000"/>
      <w:sz w:val="21"/>
    </w:rPr>
  </w:style>
  <w:style w:type="numbering" w:customStyle="1" w:styleId="T2list">
    <w:name w:val="T2 list"/>
    <w:uiPriority w:val="99"/>
    <w:rsid w:val="0029342A"/>
    <w:pPr>
      <w:numPr>
        <w:numId w:val="8"/>
      </w:numPr>
    </w:pPr>
  </w:style>
  <w:style w:type="paragraph" w:customStyle="1" w:styleId="T3numberedpara">
    <w:name w:val="T3 numbered para"/>
    <w:basedOn w:val="Normal"/>
    <w:qFormat/>
    <w:rsid w:val="0029342A"/>
    <w:pPr>
      <w:widowControl/>
      <w:numPr>
        <w:numId w:val="11"/>
      </w:numPr>
      <w:suppressAutoHyphens/>
      <w:autoSpaceDE w:val="0"/>
      <w:autoSpaceDN w:val="0"/>
      <w:adjustRightInd w:val="0"/>
      <w:spacing w:after="140" w:line="280" w:lineRule="atLeast"/>
      <w:textAlignment w:val="center"/>
    </w:pPr>
    <w:rPr>
      <w:rFonts w:ascii="Segoe UI" w:eastAsia="Calibri" w:hAnsi="Segoe UI" w:cs="Segoe UI"/>
      <w:snapToGrid/>
      <w:color w:val="000000"/>
      <w:sz w:val="21"/>
      <w:szCs w:val="21"/>
    </w:rPr>
  </w:style>
  <w:style w:type="numbering" w:customStyle="1" w:styleId="T2numberedparas">
    <w:name w:val="T2 numbered paras"/>
    <w:uiPriority w:val="99"/>
    <w:rsid w:val="0029342A"/>
    <w:pPr>
      <w:numPr>
        <w:numId w:val="10"/>
      </w:numPr>
    </w:pPr>
  </w:style>
  <w:style w:type="paragraph" w:customStyle="1" w:styleId="T3sublist">
    <w:name w:val="T3 sublist"/>
    <w:basedOn w:val="T3numberedlist"/>
    <w:qFormat/>
    <w:rsid w:val="0029342A"/>
    <w:pPr>
      <w:numPr>
        <w:numId w:val="12"/>
      </w:numPr>
      <w:ind w:left="717"/>
    </w:pPr>
  </w:style>
  <w:style w:type="paragraph" w:customStyle="1" w:styleId="T3numberedlist2">
    <w:name w:val="T3 numbered list 2"/>
    <w:basedOn w:val="Normal"/>
    <w:qFormat/>
    <w:rsid w:val="004919A1"/>
    <w:pPr>
      <w:numPr>
        <w:numId w:val="14"/>
      </w:numPr>
      <w:tabs>
        <w:tab w:val="left" w:pos="357"/>
      </w:tabs>
      <w:spacing w:after="140" w:line="280" w:lineRule="atLeast"/>
      <w:ind w:left="357" w:hanging="357"/>
    </w:pPr>
    <w:rPr>
      <w:rFonts w:ascii="Segoe UI" w:hAnsi="Segoe UI"/>
      <w:sz w:val="21"/>
    </w:rPr>
  </w:style>
  <w:style w:type="table" w:customStyle="1" w:styleId="TUCtablestyle">
    <w:name w:val="TUC table style"/>
    <w:basedOn w:val="TableNormal"/>
    <w:uiPriority w:val="99"/>
    <w:rsid w:val="003E36F1"/>
    <w:pPr>
      <w:jc w:val="right"/>
    </w:pPr>
    <w:rPr>
      <w:rFonts w:ascii="Segoe UI" w:hAnsi="Segoe UI"/>
      <w:sz w:val="18"/>
    </w:rPr>
    <w:tblPr>
      <w:tblBorders>
        <w:bottom w:val="single" w:sz="4" w:space="0" w:color="auto"/>
        <w:insideH w:val="single" w:sz="4" w:space="0" w:color="auto"/>
      </w:tblBorders>
    </w:tblPr>
    <w:tblStylePr w:type="firstRow">
      <w:rPr>
        <w:rFonts w:ascii="Segoe UI Semibold" w:hAnsi="Segoe UI Semibold"/>
      </w:rPr>
    </w:tblStylePr>
  </w:style>
  <w:style w:type="table" w:styleId="TableGrid">
    <w:name w:val="Table Grid"/>
    <w:basedOn w:val="TableNormal"/>
    <w:uiPriority w:val="39"/>
    <w:rsid w:val="003E3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3underline">
    <w:name w:val="T3 underline"/>
    <w:uiPriority w:val="1"/>
    <w:qFormat/>
    <w:rsid w:val="003E36F1"/>
    <w:rPr>
      <w:u w:val="single"/>
    </w:rPr>
  </w:style>
  <w:style w:type="character" w:customStyle="1" w:styleId="T3subscript">
    <w:name w:val="T3 subscript"/>
    <w:uiPriority w:val="1"/>
    <w:qFormat/>
    <w:rsid w:val="003E36F1"/>
    <w:rPr>
      <w:vertAlign w:val="subscript"/>
    </w:rPr>
  </w:style>
  <w:style w:type="character" w:customStyle="1" w:styleId="T3superscript">
    <w:name w:val="T3 superscript"/>
    <w:uiPriority w:val="1"/>
    <w:qFormat/>
    <w:rsid w:val="003E36F1"/>
    <w:rPr>
      <w:vertAlign w:val="superscript"/>
    </w:rPr>
  </w:style>
  <w:style w:type="character" w:styleId="Hyperlink">
    <w:name w:val="Hyperlink"/>
    <w:basedOn w:val="DefaultParagraphFont"/>
    <w:uiPriority w:val="99"/>
    <w:rsid w:val="00AA75A2"/>
    <w:rPr>
      <w:color w:val="8F2F68"/>
      <w:u w:val="single"/>
    </w:rPr>
  </w:style>
  <w:style w:type="paragraph" w:styleId="ListParagraph">
    <w:name w:val="List Paragraph"/>
    <w:basedOn w:val="Normal"/>
    <w:uiPriority w:val="34"/>
    <w:qFormat/>
    <w:rsid w:val="00913196"/>
    <w:pPr>
      <w:widowControl/>
      <w:spacing w:after="160" w:line="259" w:lineRule="auto"/>
      <w:ind w:left="720"/>
      <w:contextualSpacing/>
    </w:pPr>
    <w:rPr>
      <w:rFonts w:asciiTheme="minorHAnsi" w:eastAsiaTheme="minorHAnsi" w:hAnsiTheme="minorHAnsi" w:cstheme="minorBidi"/>
      <w:snapToGrid/>
      <w:sz w:val="22"/>
      <w:szCs w:val="22"/>
    </w:rPr>
  </w:style>
  <w:style w:type="character" w:styleId="UnresolvedMention">
    <w:name w:val="Unresolved Mention"/>
    <w:basedOn w:val="DefaultParagraphFont"/>
    <w:uiPriority w:val="99"/>
    <w:semiHidden/>
    <w:rsid w:val="00D83C21"/>
    <w:rPr>
      <w:color w:val="605E5C"/>
      <w:shd w:val="clear" w:color="auto" w:fill="E1DFDD"/>
    </w:rPr>
  </w:style>
  <w:style w:type="paragraph" w:styleId="BalloonText">
    <w:name w:val="Balloon Text"/>
    <w:basedOn w:val="Normal"/>
    <w:link w:val="BalloonTextChar"/>
    <w:uiPriority w:val="99"/>
    <w:semiHidden/>
    <w:unhideWhenUsed/>
    <w:rsid w:val="009C56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5635"/>
    <w:rPr>
      <w:rFonts w:ascii="Segoe UI" w:hAnsi="Segoe UI" w:cs="Segoe UI"/>
      <w:snapToGrid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6632970">
      <w:bodyDiv w:val="1"/>
      <w:marLeft w:val="0"/>
      <w:marRight w:val="0"/>
      <w:marTop w:val="0"/>
      <w:marBottom w:val="0"/>
      <w:divBdr>
        <w:top w:val="none" w:sz="0" w:space="0" w:color="auto"/>
        <w:left w:val="none" w:sz="0" w:space="0" w:color="auto"/>
        <w:bottom w:val="none" w:sz="0" w:space="0" w:color="auto"/>
        <w:right w:val="none" w:sz="0" w:space="0" w:color="auto"/>
      </w:divBdr>
    </w:div>
    <w:div w:id="1499270068">
      <w:bodyDiv w:val="1"/>
      <w:marLeft w:val="0"/>
      <w:marRight w:val="0"/>
      <w:marTop w:val="0"/>
      <w:marBottom w:val="0"/>
      <w:divBdr>
        <w:top w:val="none" w:sz="0" w:space="0" w:color="auto"/>
        <w:left w:val="none" w:sz="0" w:space="0" w:color="auto"/>
        <w:bottom w:val="none" w:sz="0" w:space="0" w:color="auto"/>
        <w:right w:val="none" w:sz="0" w:space="0" w:color="auto"/>
      </w:divBdr>
    </w:div>
    <w:div w:id="1519275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hammock@tuc.org.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New%20brand\T3%20short%20report%20cover%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84044-4039-432E-B4AD-600281AC2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T3 short report cover 1</Template>
  <TotalTime>0</TotalTime>
  <Pages>7</Pages>
  <Words>1161</Words>
  <Characters>6399</Characters>
  <Application>Microsoft Office Word</Application>
  <DocSecurity>0</DocSecurity>
  <Lines>53</Lines>
  <Paragraphs>15</Paragraphs>
  <ScaleCrop>false</ScaleCrop>
  <HeadingPairs>
    <vt:vector size="4" baseType="variant">
      <vt:variant>
        <vt:lpstr>Title</vt:lpstr>
      </vt:variant>
      <vt:variant>
        <vt:i4>1</vt:i4>
      </vt:variant>
      <vt:variant>
        <vt:lpstr>Headings</vt:lpstr>
      </vt:variant>
      <vt:variant>
        <vt:i4>53</vt:i4>
      </vt:variant>
    </vt:vector>
  </HeadingPairs>
  <TitlesOfParts>
    <vt:vector size="54" baseType="lpstr">
      <vt:lpstr> </vt:lpstr>
      <vt:lpstr>    Future Leaders Programme 2019 </vt:lpstr>
      <vt:lpstr>With the raw deal young people are currently getting in the workplace and the cl</vt:lpstr>
      <vt:lpstr>These young activists, organisers and leaders are needed to not only help make l</vt:lpstr>
      <vt:lpstr>That’s why this year, TUC Northern and TUC North West are running an exciting ne</vt:lpstr>
      <vt:lpstr>The Future Leaders Programme 2019 will enable participants to develop skills in:</vt:lpstr>
      <vt:lpstr>As well as developing these skills, the programme will also inform and educate p</vt:lpstr>
      <vt:lpstr>    About the programme </vt:lpstr>
      <vt:lpstr>The programme consists of the following: </vt:lpstr>
      <vt:lpstr>The exact content of the preliminary workshops is yet to be confirmed as we woul</vt:lpstr>
      <vt:lpstr>The programme for the five-day visit to Auschwitz and Krakow is: </vt:lpstr>
      <vt:lpstr>Day 1: arrive in Krakow, Poland </vt:lpstr>
      <vt:lpstr>Day 2: Kazimierz, Podgorze, Schindler’s factory/Museum, Plaszow Camp and memoria</vt:lpstr>
      <vt:lpstr>Day 3: Auschwitz 1 Camp </vt:lpstr>
      <vt:lpstr>Day 4: Auschwitz 2 Birkenau</vt:lpstr>
      <vt:lpstr>Day 5: Free time before flying home  </vt:lpstr>
      <vt:lpstr>A more detailed, final programme will be provided prior to departure. </vt:lpstr>
      <vt:lpstr>        Applying for the programme </vt:lpstr>
      <vt:lpstr>There are 20 places available on the programme in total. 10 places for trade uni</vt:lpstr>
      <vt:lpstr>Applicants must be sponsored by their union/branch to participate. Sponsorship m</vt:lpstr>
      <vt:lpstr>Unions will be initially limited to two applicants per union, per region. </vt:lpstr>
      <vt:lpstr>Closing date for applications is the 24 June 2019. However, if we reach capacity</vt:lpstr>
      <vt:lpstr>All applications are to be submitted via the Northern TUC Young Leaders Programm</vt:lpstr>
      <vt:lpstr>If you would like to submit your application in an alternative format, please em</vt:lpstr>
      <vt:lpstr>        Cost</vt:lpstr>
      <vt:lpstr>All costs will be covered by the sponsoring union/branch. </vt:lpstr>
      <vt:lpstr>The estimated cost of the visit to Auschwitz and Krakow is £350. This includes: </vt:lpstr>
      <vt:lpstr>The cost will be payable to the TUC, upon final costs being calculated, by the s</vt:lpstr>
      <vt:lpstr>Flights are to be booked by the sponsoring union directly. The flights booked mu</vt:lpstr>
      <vt:lpstr>Please do not book any flights until your place on the programme has been confir</vt:lpstr>
      <vt:lpstr>Some suggested flights are outlined in the table below:  </vt:lpstr>
      <vt:lpstr/>
      <vt:lpstr>Travel to and from UK airports, and from Krakow airport to the hotel, are to be </vt:lpstr>
      <vt:lpstr>All other costs (e.g. lunch, dinner and other food and drink) will be covered vi</vt:lpstr>
      <vt:lpstr>In addition to the above, Unions will be expected to cover any costs associated </vt:lpstr>
      <vt:lpstr>        Timescales</vt:lpstr>
      <vt:lpstr>The programme will run from August to November, as outlined in the table below: </vt:lpstr>
      <vt:lpstr/>
      <vt:lpstr/>
      <vt:lpstr/>
      <vt:lpstr/>
      <vt:lpstr/>
      <vt:lpstr/>
      <vt:lpstr>    Future Leaders Programme Application Form </vt:lpstr>
      <vt:lpstr>Closing date for applications is midday on Monday 24 June 2019</vt:lpstr>
      <vt:lpstr/>
      <vt:lpstr/>
      <vt:lpstr/>
      <vt:lpstr>Signature of applicant …………………………………………………………….   Date…………………………</vt:lpstr>
      <vt:lpstr/>
      <vt:lpstr/>
      <vt:lpstr/>
      <vt:lpstr/>
      <vt:lpstr/>
    </vt:vector>
  </TitlesOfParts>
  <Company>ARIS</Company>
  <LinksUpToDate>false</LinksUpToDate>
  <CharactersWithSpaces>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Helena Hammock</dc:creator>
  <cp:keywords/>
  <dc:description/>
  <cp:lastModifiedBy>Helena Hammock</cp:lastModifiedBy>
  <cp:revision>2</cp:revision>
  <cp:lastPrinted>2019-05-22T12:54:00Z</cp:lastPrinted>
  <dcterms:created xsi:type="dcterms:W3CDTF">2019-05-30T10:16:00Z</dcterms:created>
  <dcterms:modified xsi:type="dcterms:W3CDTF">2019-05-30T10:16:00Z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UC_frmCoverSelector">
    <vt:lpwstr>C1I0</vt:lpwstr>
  </property>
  <property fmtid="{D5CDD505-2E9C-101B-9397-08002B2CF9AE}" pid="3" name="TUC_Sabon_1">
    <vt:lpwstr>Endnote Text</vt:lpwstr>
  </property>
  <property fmtid="{D5CDD505-2E9C-101B-9397-08002B2CF9AE}" pid="4" name="TUC_Sabon_2">
    <vt:lpwstr>Footnote Text</vt:lpwstr>
  </property>
  <property fmtid="{D5CDD505-2E9C-101B-9397-08002B2CF9AE}" pid="5" name="TUC_Sabon_3">
    <vt:lpwstr>T5Bullet</vt:lpwstr>
  </property>
  <property fmtid="{D5CDD505-2E9C-101B-9397-08002B2CF9AE}" pid="6" name="TUC_Sabon_4">
    <vt:lpwstr>T5TextBody</vt:lpwstr>
  </property>
</Properties>
</file>